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3543"/>
        <w:gridCol w:w="2883"/>
        <w:gridCol w:w="2930"/>
      </w:tblGrid>
      <w:tr w:rsidR="00C01C5E" w:rsidTr="005D4D11">
        <w:tc>
          <w:tcPr>
            <w:tcW w:w="3544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bookmarkStart w:id="0" w:name="_GoBack"/>
            <w:bookmarkEnd w:id="0"/>
            <w:r w:rsidRPr="00933992">
              <w:rPr>
                <w:rFonts w:ascii="Lucida Console" w:hAnsi="Lucida Console"/>
                <w:sz w:val="20"/>
                <w:lang w:val="ru-RU" w:eastAsia="ru-RU"/>
              </w:rPr>
              <w:t>Администрация муниципального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района «Усть-Цилемский»</w:t>
            </w:r>
          </w:p>
          <w:p w:rsidR="00C01C5E" w:rsidRPr="0022345C" w:rsidRDefault="00C01C5E" w:rsidP="0016407A">
            <w:pPr>
              <w:rPr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Республики Коми</w:t>
            </w:r>
          </w:p>
        </w:tc>
        <w:tc>
          <w:tcPr>
            <w:tcW w:w="2882" w:type="dxa"/>
          </w:tcPr>
          <w:p w:rsidR="00C01C5E" w:rsidRDefault="005C1FAD" w:rsidP="0016407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-34290</wp:posOffset>
                  </wp:positionV>
                  <wp:extent cx="760730" cy="904875"/>
                  <wp:effectExtent l="0" t="0" r="0" b="0"/>
                  <wp:wrapNone/>
                  <wp:docPr id="6" name="Рисунок 6" descr="Усть-Цилемский_МР_ к утв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сть-Цилемский_МР_ к утв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Коми Республикаса 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«Чилимд</w:t>
            </w:r>
            <w:r w:rsidRPr="007A7AB4">
              <w:rPr>
                <w:rFonts w:ascii="Lucida Console" w:hAnsi="Lucida Console"/>
                <w:sz w:val="20"/>
                <w:lang w:val="en-US" w:eastAsia="ru-RU"/>
              </w:rPr>
              <w:t>i</w:t>
            </w:r>
            <w:r w:rsidRPr="00933992">
              <w:rPr>
                <w:rFonts w:ascii="Lucida Console" w:hAnsi="Lucida Console"/>
                <w:sz w:val="20"/>
                <w:lang w:val="ru-RU" w:eastAsia="ru-RU"/>
              </w:rPr>
              <w:t>н» муниципальнöй</w:t>
            </w:r>
          </w:p>
          <w:p w:rsidR="00C01C5E" w:rsidRPr="0022345C" w:rsidRDefault="00C01C5E" w:rsidP="0016407A">
            <w:pPr>
              <w:ind w:left="-155" w:right="-108"/>
              <w:jc w:val="center"/>
              <w:rPr>
                <w:rFonts w:ascii="Lucida Console" w:hAnsi="Lucida Console"/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right="-108" w:hanging="13"/>
              <w:jc w:val="left"/>
              <w:rPr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районса   администрация</w:t>
            </w:r>
          </w:p>
          <w:p w:rsidR="00C01C5E" w:rsidRDefault="00C01C5E" w:rsidP="0016407A">
            <w:pPr>
              <w:jc w:val="center"/>
            </w:pPr>
          </w:p>
        </w:tc>
      </w:tr>
      <w:tr w:rsidR="00C01C5E" w:rsidTr="005D4D11">
        <w:tc>
          <w:tcPr>
            <w:tcW w:w="3544" w:type="dxa"/>
          </w:tcPr>
          <w:p w:rsidR="00C01C5E" w:rsidRPr="007A7AB4" w:rsidRDefault="00C01C5E" w:rsidP="0016407A">
            <w:pPr>
              <w:spacing w:line="360" w:lineRule="auto"/>
              <w:ind w:right="-1"/>
              <w:jc w:val="center"/>
              <w:rPr>
                <w:rFonts w:ascii="Lucida Console" w:hAnsi="Lucida Console"/>
              </w:rPr>
            </w:pPr>
          </w:p>
        </w:tc>
        <w:tc>
          <w:tcPr>
            <w:tcW w:w="2882" w:type="dxa"/>
          </w:tcPr>
          <w:p w:rsidR="00C01C5E" w:rsidRPr="0022345C" w:rsidRDefault="00C01C5E" w:rsidP="0016407A">
            <w:pPr>
              <w:pStyle w:val="1"/>
              <w:rPr>
                <w:b/>
                <w:spacing w:val="60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rPr>
                <w:b/>
                <w:sz w:val="28"/>
                <w:lang w:val="ru-RU" w:eastAsia="ru-RU"/>
              </w:rPr>
            </w:pPr>
            <w:r w:rsidRPr="00933992">
              <w:rPr>
                <w:b/>
                <w:sz w:val="28"/>
                <w:lang w:val="ru-RU" w:eastAsia="ru-RU"/>
              </w:rPr>
              <w:t>ПОСТАНОВЛЕНИЕ</w:t>
            </w:r>
          </w:p>
          <w:p w:rsidR="00C01C5E" w:rsidRDefault="00C01C5E" w:rsidP="0016407A">
            <w:pPr>
              <w:jc w:val="center"/>
              <w:rPr>
                <w:b/>
                <w:sz w:val="16"/>
              </w:rPr>
            </w:pPr>
          </w:p>
          <w:p w:rsidR="00C01C5E" w:rsidRPr="00933992" w:rsidRDefault="00C01C5E" w:rsidP="0016407A">
            <w:pPr>
              <w:pStyle w:val="8"/>
              <w:ind w:left="0"/>
              <w:jc w:val="center"/>
              <w:rPr>
                <w:lang w:val="ru-RU" w:eastAsia="ru-RU"/>
              </w:rPr>
            </w:pPr>
            <w:r w:rsidRPr="00933992">
              <w:rPr>
                <w:b/>
                <w:lang w:val="ru-RU" w:eastAsia="ru-RU"/>
              </w:rPr>
              <w:t>ШУÖМ</w:t>
            </w:r>
          </w:p>
          <w:p w:rsidR="00C01C5E" w:rsidRDefault="00C01C5E" w:rsidP="0016407A">
            <w:pPr>
              <w:jc w:val="center"/>
            </w:pP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right="0"/>
              <w:rPr>
                <w:rFonts w:ascii="Lucida Console" w:hAnsi="Lucida Console"/>
                <w:sz w:val="20"/>
                <w:lang w:val="ru-RU" w:eastAsia="ru-RU"/>
              </w:rPr>
            </w:pPr>
          </w:p>
        </w:tc>
      </w:tr>
    </w:tbl>
    <w:p w:rsidR="00301894" w:rsidRPr="00E84545" w:rsidRDefault="00301894" w:rsidP="008D3225">
      <w:pPr>
        <w:pStyle w:val="8"/>
        <w:ind w:left="0"/>
        <w:rPr>
          <w:szCs w:val="28"/>
          <w:lang w:val="ru-RU"/>
        </w:rPr>
      </w:pPr>
      <w:r w:rsidRPr="00E84545">
        <w:rPr>
          <w:szCs w:val="28"/>
        </w:rPr>
        <w:t xml:space="preserve">от </w:t>
      </w:r>
      <w:r w:rsidR="00DB63EC">
        <w:rPr>
          <w:szCs w:val="28"/>
          <w:lang w:val="ru-RU"/>
        </w:rPr>
        <w:t>28</w:t>
      </w:r>
      <w:r w:rsidR="0098476E">
        <w:rPr>
          <w:szCs w:val="28"/>
          <w:lang w:val="ru-RU"/>
        </w:rPr>
        <w:t xml:space="preserve"> августа</w:t>
      </w:r>
      <w:r w:rsidR="00193642">
        <w:rPr>
          <w:szCs w:val="28"/>
          <w:lang w:val="ru-RU"/>
        </w:rPr>
        <w:t xml:space="preserve"> 2025</w:t>
      </w:r>
      <w:r w:rsidR="00690413" w:rsidRPr="00E84545">
        <w:rPr>
          <w:szCs w:val="28"/>
        </w:rPr>
        <w:t xml:space="preserve"> </w:t>
      </w:r>
      <w:r w:rsidR="0041042B" w:rsidRPr="00E84545">
        <w:rPr>
          <w:szCs w:val="28"/>
        </w:rPr>
        <w:t xml:space="preserve">г. </w:t>
      </w:r>
      <w:r w:rsidR="00C652C9" w:rsidRPr="00E84545">
        <w:rPr>
          <w:szCs w:val="28"/>
        </w:rPr>
        <w:t xml:space="preserve">№ </w:t>
      </w:r>
      <w:r w:rsidR="00DB63EC">
        <w:rPr>
          <w:szCs w:val="28"/>
          <w:lang w:val="ru-RU"/>
        </w:rPr>
        <w:t>08/659</w:t>
      </w:r>
    </w:p>
    <w:p w:rsidR="00301894" w:rsidRDefault="00301894" w:rsidP="008D3225">
      <w:pPr>
        <w:ind w:right="-1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с. Усть-Цильма Республики Коми</w:t>
      </w:r>
    </w:p>
    <w:p w:rsidR="009D28CD" w:rsidRPr="00AB5512" w:rsidRDefault="009D28CD" w:rsidP="008D3225">
      <w:pPr>
        <w:ind w:right="-1"/>
        <w:rPr>
          <w:sz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DB63EC" w:rsidRPr="00E80B61" w:rsidTr="00452134">
        <w:tc>
          <w:tcPr>
            <w:tcW w:w="4786" w:type="dxa"/>
          </w:tcPr>
          <w:p w:rsidR="00DB63EC" w:rsidRPr="00E80B61" w:rsidRDefault="00DB63EC" w:rsidP="00452134">
            <w:pPr>
              <w:jc w:val="both"/>
              <w:rPr>
                <w:sz w:val="28"/>
                <w:szCs w:val="28"/>
              </w:rPr>
            </w:pPr>
            <w:r w:rsidRPr="00E80B61">
              <w:rPr>
                <w:sz w:val="28"/>
                <w:szCs w:val="28"/>
              </w:rPr>
              <w:t>Об определении управляющей организации для управления многок</w:t>
            </w:r>
            <w:r>
              <w:rPr>
                <w:sz w:val="28"/>
                <w:szCs w:val="28"/>
              </w:rPr>
              <w:t>вартирным домом, расположенным</w:t>
            </w:r>
            <w:r w:rsidRPr="00E80B61">
              <w:rPr>
                <w:sz w:val="28"/>
                <w:szCs w:val="28"/>
              </w:rPr>
              <w:t xml:space="preserve"> в с. Усть-Цильма, по адресу: </w:t>
            </w:r>
            <w:r>
              <w:rPr>
                <w:sz w:val="28"/>
                <w:szCs w:val="28"/>
              </w:rPr>
              <w:t>ул. Новый квартал, д. 34</w:t>
            </w:r>
            <w:r w:rsidR="00130431">
              <w:rPr>
                <w:sz w:val="28"/>
                <w:szCs w:val="28"/>
              </w:rPr>
              <w:t xml:space="preserve"> (в редакции постановления </w:t>
            </w:r>
            <w:r w:rsidR="00130431" w:rsidRPr="00130431">
              <w:rPr>
                <w:sz w:val="28"/>
                <w:szCs w:val="28"/>
              </w:rPr>
              <w:t>от 06 ноября 2025 г. № 11/822</w:t>
            </w:r>
            <w:r w:rsidR="00130431">
              <w:rPr>
                <w:sz w:val="28"/>
                <w:szCs w:val="28"/>
              </w:rPr>
              <w:t>)</w:t>
            </w:r>
          </w:p>
        </w:tc>
      </w:tr>
    </w:tbl>
    <w:p w:rsidR="00DB63EC" w:rsidRPr="00E80B61" w:rsidRDefault="00DB63EC" w:rsidP="00DB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DB63EC" w:rsidRPr="00E80B61" w:rsidRDefault="00DB63EC" w:rsidP="00DB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B61">
        <w:rPr>
          <w:sz w:val="28"/>
          <w:szCs w:val="28"/>
          <w:shd w:val="clear" w:color="auto" w:fill="FFFFFF"/>
        </w:rPr>
        <w:t xml:space="preserve">Руководствуясь </w:t>
      </w:r>
      <w:r w:rsidRPr="00E80B61">
        <w:rPr>
          <w:sz w:val="28"/>
          <w:szCs w:val="28"/>
        </w:rPr>
        <w:t>частью 17 статьи 161 Жилищного кодекса Российской Федерации</w:t>
      </w:r>
      <w:r w:rsidRPr="00E80B61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</w:t>
      </w:r>
      <w:r w:rsidRPr="00E80B61">
        <w:rPr>
          <w:sz w:val="28"/>
          <w:szCs w:val="28"/>
        </w:rPr>
        <w:t>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утверждёнными постановлением Правительства Российской Федерации</w:t>
      </w:r>
      <w:r>
        <w:rPr>
          <w:sz w:val="28"/>
          <w:szCs w:val="28"/>
        </w:rPr>
        <w:t xml:space="preserve"> от 21 декабря 2018 г. № 1616, У</w:t>
      </w:r>
      <w:r w:rsidRPr="00E80B61">
        <w:rPr>
          <w:sz w:val="28"/>
          <w:szCs w:val="28"/>
        </w:rPr>
        <w:t>ставом муниципального района «Усть-Цилемский»,</w:t>
      </w:r>
    </w:p>
    <w:p w:rsidR="00DB63EC" w:rsidRPr="00E80B61" w:rsidRDefault="00DB63EC" w:rsidP="00DB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63EC" w:rsidRPr="00E80B61" w:rsidRDefault="00DB63EC" w:rsidP="00DB63E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0B61">
        <w:rPr>
          <w:sz w:val="28"/>
          <w:szCs w:val="28"/>
        </w:rPr>
        <w:t>администрация муниципального района «Усть-Цилемский» постановляет:</w:t>
      </w:r>
    </w:p>
    <w:p w:rsidR="00DB63EC" w:rsidRPr="00E80B61" w:rsidRDefault="00DB63EC" w:rsidP="00DB63EC">
      <w:pPr>
        <w:ind w:right="-428"/>
        <w:jc w:val="both"/>
        <w:rPr>
          <w:sz w:val="28"/>
          <w:szCs w:val="28"/>
        </w:rPr>
      </w:pPr>
    </w:p>
    <w:p w:rsidR="00DB63EC" w:rsidRPr="000C2BC0" w:rsidRDefault="00DB63EC" w:rsidP="00DB63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 о</w:t>
      </w:r>
      <w:r w:rsidRPr="00E80B61">
        <w:rPr>
          <w:sz w:val="28"/>
          <w:szCs w:val="28"/>
        </w:rPr>
        <w:t xml:space="preserve">бщество с ограниченной ответственностью </w:t>
      </w:r>
      <w:r w:rsidRPr="002560E3">
        <w:rPr>
          <w:sz w:val="28"/>
          <w:szCs w:val="28"/>
        </w:rPr>
        <w:t>«Север» (ИНН 1105026625)</w:t>
      </w:r>
      <w:r>
        <w:rPr>
          <w:sz w:val="28"/>
          <w:szCs w:val="28"/>
        </w:rPr>
        <w:t xml:space="preserve"> </w:t>
      </w:r>
      <w:r w:rsidRPr="00E80B61">
        <w:rPr>
          <w:sz w:val="28"/>
          <w:szCs w:val="28"/>
        </w:rPr>
        <w:t>управляющей организацией для управления многок</w:t>
      </w:r>
      <w:r>
        <w:rPr>
          <w:sz w:val="28"/>
          <w:szCs w:val="28"/>
        </w:rPr>
        <w:t>вартирным домом, расположенным</w:t>
      </w:r>
      <w:r w:rsidRPr="00E80B61">
        <w:rPr>
          <w:sz w:val="28"/>
          <w:szCs w:val="28"/>
        </w:rPr>
        <w:t xml:space="preserve"> в с. Усть-Цильма по адресу:</w:t>
      </w:r>
      <w:r w:rsidRPr="00716BCA">
        <w:t xml:space="preserve"> </w:t>
      </w:r>
      <w:r>
        <w:rPr>
          <w:sz w:val="28"/>
          <w:szCs w:val="28"/>
        </w:rPr>
        <w:t xml:space="preserve">ул. Новый квартал, д. 34, </w:t>
      </w:r>
      <w:r w:rsidRPr="00BB4F9B">
        <w:rPr>
          <w:sz w:val="28"/>
          <w:szCs w:val="28"/>
        </w:rPr>
        <w:t>до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выбранного</w:t>
      </w:r>
      <w:r w:rsidRPr="00E80B61">
        <w:rPr>
          <w:sz w:val="28"/>
          <w:szCs w:val="28"/>
        </w:rPr>
        <w:t xml:space="preserve"> собственниками жилых и нежилых помещений способа управления многоквартирным домом или до заключения договора управления многоквартирным домом с управляющей организацией, определённой по результатам открытого конкурса по отбору управляющей организации для управления многоквартирным домом, но не более одного года.</w:t>
      </w:r>
    </w:p>
    <w:p w:rsidR="00DB63EC" w:rsidRPr="00E80B61" w:rsidRDefault="00DB63EC" w:rsidP="00DB63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</w:t>
      </w:r>
      <w:r w:rsidRPr="00E5497F">
        <w:rPr>
          <w:sz w:val="28"/>
          <w:szCs w:val="28"/>
        </w:rPr>
        <w:t>перечень работ и (или) услуг по управлению многоквартирным домом, услуг и работ по содержанию и ремонту об</w:t>
      </w:r>
      <w:r>
        <w:rPr>
          <w:sz w:val="28"/>
          <w:szCs w:val="28"/>
        </w:rPr>
        <w:t>щего имущества в многоквартирном доме, расположенном</w:t>
      </w:r>
      <w:r w:rsidRPr="00E80B61">
        <w:rPr>
          <w:sz w:val="28"/>
          <w:szCs w:val="28"/>
        </w:rPr>
        <w:t xml:space="preserve"> в </w:t>
      </w:r>
      <w:r w:rsidRPr="00336EEA">
        <w:rPr>
          <w:sz w:val="28"/>
          <w:szCs w:val="28"/>
        </w:rPr>
        <w:t xml:space="preserve">с. Усть-Цильма по адресу: </w:t>
      </w:r>
      <w:r>
        <w:rPr>
          <w:sz w:val="28"/>
          <w:szCs w:val="28"/>
        </w:rPr>
        <w:t>ул. Новый квартал, д. 34,</w:t>
      </w:r>
      <w:r w:rsidRPr="00716BCA">
        <w:t xml:space="preserve"> </w:t>
      </w:r>
      <w:r w:rsidRPr="00E80B61">
        <w:rPr>
          <w:sz w:val="28"/>
          <w:szCs w:val="28"/>
        </w:rPr>
        <w:t>согласно приложе</w:t>
      </w:r>
      <w:r>
        <w:rPr>
          <w:sz w:val="28"/>
          <w:szCs w:val="28"/>
        </w:rPr>
        <w:t>нию.</w:t>
      </w:r>
    </w:p>
    <w:p w:rsidR="00DB63EC" w:rsidRDefault="00DB63EC" w:rsidP="00DB63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0B61">
        <w:rPr>
          <w:sz w:val="28"/>
          <w:szCs w:val="28"/>
        </w:rPr>
        <w:t>3. Предоставление коммунальных услуг собственникам и пользоват</w:t>
      </w:r>
      <w:r>
        <w:rPr>
          <w:sz w:val="28"/>
          <w:szCs w:val="28"/>
        </w:rPr>
        <w:t>елям помещений в многоквартирном доме, расположенном</w:t>
      </w:r>
      <w:r w:rsidRPr="00E80B61">
        <w:rPr>
          <w:sz w:val="28"/>
          <w:szCs w:val="28"/>
        </w:rPr>
        <w:t xml:space="preserve"> в </w:t>
      </w:r>
      <w:r>
        <w:rPr>
          <w:sz w:val="28"/>
          <w:szCs w:val="28"/>
        </w:rPr>
        <w:t>с. </w:t>
      </w:r>
      <w:r w:rsidRPr="00336EEA">
        <w:rPr>
          <w:sz w:val="28"/>
          <w:szCs w:val="28"/>
        </w:rPr>
        <w:t xml:space="preserve">Усть-Цильма по адресу: </w:t>
      </w:r>
      <w:r w:rsidRPr="00086C48">
        <w:rPr>
          <w:sz w:val="28"/>
          <w:szCs w:val="28"/>
        </w:rPr>
        <w:t>ул. Новый квар</w:t>
      </w:r>
      <w:r>
        <w:rPr>
          <w:sz w:val="28"/>
          <w:szCs w:val="28"/>
        </w:rPr>
        <w:t>тал, д. 34,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E80B61">
        <w:rPr>
          <w:sz w:val="28"/>
          <w:szCs w:val="28"/>
        </w:rPr>
        <w:t xml:space="preserve">период управления </w:t>
      </w:r>
      <w:r w:rsidRPr="00E80B61">
        <w:rPr>
          <w:sz w:val="28"/>
          <w:szCs w:val="28"/>
        </w:rPr>
        <w:lastRenderedPageBreak/>
        <w:t xml:space="preserve">многоквартирным домом управляющей организацией, определённой настоящим постановлением, осуществляется ресурсоснабжающими организациями в соответствии с </w:t>
      </w:r>
      <w:hyperlink r:id="rId9" w:history="1">
        <w:r w:rsidRPr="00E80B61">
          <w:rPr>
            <w:sz w:val="28"/>
            <w:szCs w:val="28"/>
          </w:rPr>
          <w:t>подпунктом «б» пункта 17</w:t>
        </w:r>
      </w:hyperlink>
      <w:r>
        <w:rPr>
          <w:sz w:val="28"/>
          <w:szCs w:val="28"/>
        </w:rPr>
        <w:t xml:space="preserve"> п</w:t>
      </w:r>
      <w:r w:rsidRPr="00E80B61">
        <w:rPr>
          <w:sz w:val="28"/>
          <w:szCs w:val="28"/>
        </w:rPr>
        <w:t>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Российско</w:t>
      </w:r>
      <w:r>
        <w:rPr>
          <w:sz w:val="28"/>
          <w:szCs w:val="28"/>
        </w:rPr>
        <w:t>й Федерации от 06 мая 2011 г. № </w:t>
      </w:r>
      <w:r w:rsidRPr="00E80B61">
        <w:rPr>
          <w:sz w:val="28"/>
          <w:szCs w:val="28"/>
        </w:rPr>
        <w:t>354 «О предоставлении коммунальных услуг собственникам и пользователям помещений в многоквартирных домах и жилых домов».</w:t>
      </w:r>
    </w:p>
    <w:p w:rsidR="00DB63EC" w:rsidRPr="00E80B61" w:rsidRDefault="00DB63EC" w:rsidP="00DB63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B61">
        <w:rPr>
          <w:sz w:val="28"/>
          <w:szCs w:val="28"/>
        </w:rPr>
        <w:t>. Контроль за исполнением постановления возложить на заместителя руководителя администрации муниципального района</w:t>
      </w:r>
      <w:r>
        <w:rPr>
          <w:sz w:val="28"/>
          <w:szCs w:val="28"/>
        </w:rPr>
        <w:t xml:space="preserve"> «Усть-Цилемский» Филиппова Р.С.</w:t>
      </w:r>
    </w:p>
    <w:p w:rsidR="00DB63EC" w:rsidRPr="00E80B61" w:rsidRDefault="00DB63EC" w:rsidP="00DB63EC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80B61">
        <w:rPr>
          <w:sz w:val="28"/>
          <w:szCs w:val="28"/>
        </w:rPr>
        <w:t>. Постановление вступает в силу со дня принятия.</w:t>
      </w:r>
    </w:p>
    <w:p w:rsidR="002E764B" w:rsidRDefault="002E764B" w:rsidP="00EE4016">
      <w:pPr>
        <w:jc w:val="both"/>
        <w:rPr>
          <w:sz w:val="28"/>
          <w:szCs w:val="28"/>
        </w:rPr>
      </w:pPr>
    </w:p>
    <w:p w:rsidR="00E84545" w:rsidRDefault="00E84545" w:rsidP="00EE4016">
      <w:pPr>
        <w:jc w:val="both"/>
        <w:rPr>
          <w:sz w:val="28"/>
          <w:szCs w:val="28"/>
        </w:rPr>
      </w:pPr>
    </w:p>
    <w:p w:rsidR="00F5351D" w:rsidRPr="00E84545" w:rsidRDefault="00F5351D" w:rsidP="00EE4016">
      <w:pPr>
        <w:jc w:val="both"/>
        <w:rPr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7128"/>
        <w:gridCol w:w="2336"/>
      </w:tblGrid>
      <w:tr w:rsidR="00695F6B" w:rsidRPr="00810B06" w:rsidTr="003B661B">
        <w:tc>
          <w:tcPr>
            <w:tcW w:w="7128" w:type="dxa"/>
          </w:tcPr>
          <w:p w:rsidR="00695F6B" w:rsidRPr="00810B06" w:rsidRDefault="00695F6B" w:rsidP="003B661B">
            <w:pPr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Глава муниципа</w:t>
            </w:r>
            <w:r>
              <w:rPr>
                <w:sz w:val="28"/>
                <w:szCs w:val="28"/>
              </w:rPr>
              <w:t>льного района «Усть-Цилемский» –</w:t>
            </w:r>
            <w:r w:rsidRPr="00810B06">
              <w:rPr>
                <w:sz w:val="28"/>
                <w:szCs w:val="28"/>
              </w:rPr>
              <w:t xml:space="preserve"> руководитель администрации</w:t>
            </w:r>
          </w:p>
        </w:tc>
        <w:tc>
          <w:tcPr>
            <w:tcW w:w="2336" w:type="dxa"/>
          </w:tcPr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</w:p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Н.М. Канев</w:t>
            </w:r>
          </w:p>
        </w:tc>
      </w:tr>
    </w:tbl>
    <w:p w:rsidR="00695F6B" w:rsidRDefault="00695F6B" w:rsidP="00C603A8">
      <w:pPr>
        <w:rPr>
          <w:sz w:val="28"/>
          <w:szCs w:val="28"/>
        </w:rPr>
        <w:sectPr w:rsidR="00695F6B" w:rsidSect="002F10AF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/>
          <w:pgMar w:top="1134" w:right="992" w:bottom="1134" w:left="1701" w:header="720" w:footer="720" w:gutter="0"/>
          <w:cols w:space="60"/>
          <w:noEndnote/>
          <w:titlePg/>
          <w:docGrid w:linePitch="272"/>
        </w:sectPr>
      </w:pPr>
    </w:p>
    <w:p w:rsidR="00695F6B" w:rsidRPr="00680753" w:rsidRDefault="00695F6B" w:rsidP="00695F6B">
      <w:pPr>
        <w:tabs>
          <w:tab w:val="left" w:pos="765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УТВЕРЖДЁ</w:t>
      </w:r>
      <w:r w:rsidRPr="00680753">
        <w:rPr>
          <w:color w:val="000000"/>
          <w:sz w:val="28"/>
          <w:szCs w:val="28"/>
        </w:rPr>
        <w:t xml:space="preserve">Н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t xml:space="preserve">постановлением </w:t>
      </w:r>
      <w:r w:rsidRPr="00B405FB">
        <w:rPr>
          <w:color w:val="000000"/>
          <w:sz w:val="28"/>
          <w:szCs w:val="28"/>
        </w:rPr>
        <w:t xml:space="preserve">администрации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B405FB">
        <w:rPr>
          <w:color w:val="000000"/>
          <w:sz w:val="28"/>
          <w:szCs w:val="28"/>
        </w:rPr>
        <w:t>муниципального района «Усть-Цилемский»</w:t>
      </w:r>
    </w:p>
    <w:p w:rsidR="00695F6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B63EC">
        <w:rPr>
          <w:sz w:val="28"/>
          <w:szCs w:val="28"/>
        </w:rPr>
        <w:t>28</w:t>
      </w:r>
      <w:r w:rsidR="0098476E">
        <w:rPr>
          <w:sz w:val="28"/>
          <w:szCs w:val="28"/>
        </w:rPr>
        <w:t xml:space="preserve"> августа</w:t>
      </w:r>
      <w:r w:rsidRPr="00B405FB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5 г. № </w:t>
      </w:r>
      <w:r w:rsidR="00DB63EC">
        <w:rPr>
          <w:sz w:val="28"/>
          <w:szCs w:val="28"/>
        </w:rPr>
        <w:t>08/659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98476E" w:rsidRDefault="0098476E" w:rsidP="0098476E">
      <w:pPr>
        <w:contextualSpacing/>
        <w:rPr>
          <w:sz w:val="28"/>
          <w:szCs w:val="28"/>
        </w:rPr>
      </w:pPr>
    </w:p>
    <w:p w:rsidR="0098476E" w:rsidRDefault="0098476E" w:rsidP="0099502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D33CD">
        <w:rPr>
          <w:sz w:val="28"/>
          <w:szCs w:val="28"/>
        </w:rPr>
        <w:t>Перечень работ и (или) услуг</w:t>
      </w:r>
    </w:p>
    <w:p w:rsidR="0098476E" w:rsidRDefault="0098476E" w:rsidP="00995027">
      <w:pPr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 xml:space="preserve">по управлению </w:t>
      </w:r>
      <w:r w:rsidRPr="0098476E">
        <w:rPr>
          <w:sz w:val="28"/>
          <w:szCs w:val="28"/>
        </w:rPr>
        <w:t xml:space="preserve">многоквартирным домом, услуг и работ по содержанию и ремонту общего имущества в многоквартирном доме, </w:t>
      </w:r>
    </w:p>
    <w:p w:rsidR="0098476E" w:rsidRPr="0098476E" w:rsidRDefault="00AB27B1" w:rsidP="0099502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расположенном по адресу:</w:t>
      </w:r>
      <w:r w:rsidRPr="00E80B61">
        <w:rPr>
          <w:sz w:val="28"/>
          <w:szCs w:val="28"/>
        </w:rPr>
        <w:t xml:space="preserve"> </w:t>
      </w:r>
      <w:r w:rsidR="00DB63EC">
        <w:rPr>
          <w:sz w:val="28"/>
          <w:szCs w:val="28"/>
        </w:rPr>
        <w:t>ул. Новый квартал, д. 34</w:t>
      </w:r>
    </w:p>
    <w:p w:rsidR="0098476E" w:rsidRDefault="0098476E" w:rsidP="0098476E">
      <w:pPr>
        <w:ind w:left="1429"/>
        <w:contextualSpacing/>
        <w:jc w:val="center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4708"/>
        <w:gridCol w:w="1984"/>
        <w:gridCol w:w="1985"/>
      </w:tblGrid>
      <w:tr w:rsidR="002D6126" w:rsidRPr="002D6126" w:rsidTr="00566B34">
        <w:tc>
          <w:tcPr>
            <w:tcW w:w="674" w:type="dxa"/>
            <w:vAlign w:val="center"/>
          </w:tcPr>
          <w:p w:rsidR="002D6126" w:rsidRPr="002D6126" w:rsidRDefault="002D6126" w:rsidP="002D61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№</w:t>
            </w:r>
          </w:p>
        </w:tc>
        <w:tc>
          <w:tcPr>
            <w:tcW w:w="4708" w:type="dxa"/>
            <w:vAlign w:val="center"/>
          </w:tcPr>
          <w:p w:rsidR="002D6126" w:rsidRPr="002D6126" w:rsidRDefault="002D6126" w:rsidP="002D61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984" w:type="dxa"/>
            <w:vAlign w:val="center"/>
          </w:tcPr>
          <w:p w:rsidR="002D6126" w:rsidRPr="002D6126" w:rsidRDefault="002D6126" w:rsidP="002D61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Периодичность выполнения работ и оказания услуг или объем работ в год</w:t>
            </w:r>
          </w:p>
        </w:tc>
        <w:tc>
          <w:tcPr>
            <w:tcW w:w="1985" w:type="dxa"/>
            <w:vAlign w:val="center"/>
          </w:tcPr>
          <w:p w:rsidR="002D6126" w:rsidRPr="002D6126" w:rsidRDefault="002D6126" w:rsidP="002D61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 xml:space="preserve">Стоимость на 1 кв. метр общей площади </w:t>
            </w:r>
          </w:p>
          <w:p w:rsidR="002D6126" w:rsidRPr="002D6126" w:rsidRDefault="002D6126" w:rsidP="002D61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(рублей в месяц)</w:t>
            </w:r>
          </w:p>
        </w:tc>
      </w:tr>
      <w:tr w:rsidR="002D6126" w:rsidRPr="002D6126" w:rsidTr="00566B34">
        <w:tc>
          <w:tcPr>
            <w:tcW w:w="674" w:type="dxa"/>
            <w:shd w:val="clear" w:color="000000" w:fill="FFFFFF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Сезонный осмотр общего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0,88</w:t>
            </w:r>
          </w:p>
        </w:tc>
      </w:tr>
      <w:tr w:rsidR="002D6126" w:rsidRPr="002D6126" w:rsidTr="00566B34">
        <w:tc>
          <w:tcPr>
            <w:tcW w:w="674" w:type="dxa"/>
            <w:shd w:val="clear" w:color="000000" w:fill="FFFFFF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Очистка кровли от снежных свесов и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0,90</w:t>
            </w:r>
          </w:p>
        </w:tc>
      </w:tr>
      <w:tr w:rsidR="002D6126" w:rsidRPr="002D6126" w:rsidTr="00566B34">
        <w:tc>
          <w:tcPr>
            <w:tcW w:w="674" w:type="dxa"/>
            <w:shd w:val="clear" w:color="000000" w:fill="FFFFFF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color w:val="000000"/>
                <w:sz w:val="24"/>
                <w:szCs w:val="24"/>
              </w:rPr>
              <w:t>Работы, необходимые для надлежащего содержания несущих и ненесущих конструкций (фундамента, стен, лестниц, крыши, полов, дверей)</w:t>
            </w:r>
          </w:p>
        </w:tc>
        <w:tc>
          <w:tcPr>
            <w:tcW w:w="1984" w:type="dxa"/>
            <w:vAlign w:val="center"/>
          </w:tcPr>
          <w:p w:rsidR="002D6126" w:rsidRPr="002D6126" w:rsidRDefault="002D6126" w:rsidP="002D6126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10,77</w:t>
            </w:r>
          </w:p>
        </w:tc>
      </w:tr>
      <w:tr w:rsidR="002D6126" w:rsidRPr="002D6126" w:rsidTr="00566B34">
        <w:tc>
          <w:tcPr>
            <w:tcW w:w="674" w:type="dxa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Работы, выполняемые в целях надлежа-щего содержания систем теплоснабжения (отопление) в многоквартирных домах</w:t>
            </w:r>
          </w:p>
        </w:tc>
        <w:tc>
          <w:tcPr>
            <w:tcW w:w="1984" w:type="dxa"/>
            <w:vAlign w:val="center"/>
          </w:tcPr>
          <w:p w:rsidR="002D6126" w:rsidRPr="002D6126" w:rsidRDefault="002D6126" w:rsidP="002D6126">
            <w:pPr>
              <w:spacing w:after="160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5,15</w:t>
            </w:r>
          </w:p>
        </w:tc>
      </w:tr>
      <w:tr w:rsidR="002D6126" w:rsidRPr="002D6126" w:rsidTr="00566B34">
        <w:tc>
          <w:tcPr>
            <w:tcW w:w="674" w:type="dxa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Работы, выполняемые в целях надлежащего содержания электрообору-дования</w:t>
            </w:r>
          </w:p>
        </w:tc>
        <w:tc>
          <w:tcPr>
            <w:tcW w:w="1984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1,61</w:t>
            </w:r>
          </w:p>
        </w:tc>
      </w:tr>
      <w:tr w:rsidR="002D6126" w:rsidRPr="002D6126" w:rsidTr="00566B34">
        <w:tc>
          <w:tcPr>
            <w:tcW w:w="674" w:type="dxa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Аварийное обслуживание</w:t>
            </w:r>
          </w:p>
        </w:tc>
        <w:tc>
          <w:tcPr>
            <w:tcW w:w="1984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4,38</w:t>
            </w:r>
          </w:p>
        </w:tc>
      </w:tr>
      <w:tr w:rsidR="002D6126" w:rsidRPr="002D6126" w:rsidTr="00566B34">
        <w:tc>
          <w:tcPr>
            <w:tcW w:w="674" w:type="dxa"/>
            <w:vAlign w:val="center"/>
          </w:tcPr>
          <w:p w:rsidR="002D6126" w:rsidRPr="002D6126" w:rsidRDefault="002D6126" w:rsidP="002D6126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2D6126" w:rsidRPr="002D6126" w:rsidRDefault="002D6126" w:rsidP="002D6126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Услуги по управлению многоквартирным домом</w:t>
            </w:r>
          </w:p>
        </w:tc>
        <w:tc>
          <w:tcPr>
            <w:tcW w:w="1984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5,31</w:t>
            </w:r>
          </w:p>
        </w:tc>
      </w:tr>
      <w:tr w:rsidR="002D6126" w:rsidRPr="002D6126" w:rsidTr="00566B34">
        <w:tc>
          <w:tcPr>
            <w:tcW w:w="7366" w:type="dxa"/>
            <w:gridSpan w:val="3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</w:rPr>
              <w:t>Плата за содержание жилого помещения</w:t>
            </w:r>
          </w:p>
        </w:tc>
        <w:tc>
          <w:tcPr>
            <w:tcW w:w="1985" w:type="dxa"/>
          </w:tcPr>
          <w:p w:rsidR="002D6126" w:rsidRPr="002D6126" w:rsidRDefault="002D6126" w:rsidP="002D6126">
            <w:pPr>
              <w:jc w:val="center"/>
              <w:rPr>
                <w:rFonts w:ascii="Times New Roman CYR" w:hAnsi="Times New Roman CYR"/>
                <w:sz w:val="24"/>
                <w:szCs w:val="24"/>
                <w:lang w:val="en-US"/>
              </w:rPr>
            </w:pPr>
            <w:r w:rsidRPr="002D6126">
              <w:rPr>
                <w:rFonts w:ascii="Times New Roman CYR" w:hAnsi="Times New Roman CYR"/>
                <w:sz w:val="24"/>
                <w:szCs w:val="24"/>
                <w:lang w:val="en-US"/>
              </w:rPr>
              <w:t>29</w:t>
            </w:r>
          </w:p>
        </w:tc>
      </w:tr>
    </w:tbl>
    <w:p w:rsidR="0098476E" w:rsidRDefault="0098476E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DB63EC" w:rsidRDefault="00DB63EC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7B00DE" w:rsidRPr="00695F6B" w:rsidRDefault="00695F6B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</w:t>
      </w:r>
    </w:p>
    <w:sectPr w:rsidR="007B00DE" w:rsidRPr="00695F6B" w:rsidSect="00695F6B">
      <w:headerReference w:type="even" r:id="rId14"/>
      <w:headerReference w:type="default" r:id="rId15"/>
      <w:footerReference w:type="even" r:id="rId16"/>
      <w:footerReference w:type="default" r:id="rId17"/>
      <w:pgSz w:w="11907" w:h="16840" w:code="9"/>
      <w:pgMar w:top="1134" w:right="850" w:bottom="1134" w:left="1701" w:header="720" w:footer="720" w:gutter="0"/>
      <w:cols w:space="282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B34" w:rsidRDefault="00566B34">
      <w:r>
        <w:separator/>
      </w:r>
    </w:p>
  </w:endnote>
  <w:endnote w:type="continuationSeparator" w:id="0">
    <w:p w:rsidR="00566B34" w:rsidRDefault="0056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F373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B4B9F" w:rsidRDefault="00EB4B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>
    <w:pPr>
      <w:pStyle w:val="a3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B661B" w:rsidRDefault="003B661B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B34" w:rsidRDefault="00566B34">
      <w:r>
        <w:separator/>
      </w:r>
    </w:p>
  </w:footnote>
  <w:footnote w:type="continuationSeparator" w:id="0">
    <w:p w:rsidR="00566B34" w:rsidRDefault="00566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8723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4B9F" w:rsidRDefault="00EB4B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0AF" w:rsidRDefault="002F10A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1FAD">
      <w:rPr>
        <w:noProof/>
      </w:rPr>
      <w:t>2</w:t>
    </w:r>
    <w:r>
      <w:fldChar w:fldCharType="end"/>
    </w:r>
  </w:p>
  <w:p w:rsidR="00EB4B9F" w:rsidRDefault="00EB4B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5F6B">
      <w:rPr>
        <w:rStyle w:val="a5"/>
        <w:noProof/>
      </w:rPr>
      <w:t>4</w: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1CC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7D53821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6509EF"/>
    <w:multiLevelType w:val="hybridMultilevel"/>
    <w:tmpl w:val="9356C16A"/>
    <w:lvl w:ilvl="0" w:tplc="CF9C28B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3" w15:restartNumberingAfterBreak="0">
    <w:nsid w:val="11AA50FF"/>
    <w:multiLevelType w:val="hybridMultilevel"/>
    <w:tmpl w:val="5FF499AE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B4F2E"/>
    <w:multiLevelType w:val="hybridMultilevel"/>
    <w:tmpl w:val="0D5CDDC6"/>
    <w:lvl w:ilvl="0" w:tplc="B066C1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2F4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4B3AAF"/>
    <w:multiLevelType w:val="hybridMultilevel"/>
    <w:tmpl w:val="5E28A3FA"/>
    <w:lvl w:ilvl="0" w:tplc="42005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9557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D71DB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442F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E62AC8"/>
    <w:multiLevelType w:val="hybridMultilevel"/>
    <w:tmpl w:val="11BE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675EFC"/>
    <w:multiLevelType w:val="hybridMultilevel"/>
    <w:tmpl w:val="5EBCA8F6"/>
    <w:lvl w:ilvl="0" w:tplc="70BC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0010D6"/>
    <w:multiLevelType w:val="hybridMultilevel"/>
    <w:tmpl w:val="216E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2211E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DC87DCF"/>
    <w:multiLevelType w:val="hybridMultilevel"/>
    <w:tmpl w:val="9ACAC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E0E1B43"/>
    <w:multiLevelType w:val="hybridMultilevel"/>
    <w:tmpl w:val="F72601CE"/>
    <w:lvl w:ilvl="0" w:tplc="8624BC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B1CE06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451E9F"/>
    <w:multiLevelType w:val="multilevel"/>
    <w:tmpl w:val="ED0EBA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FEC1E30"/>
    <w:multiLevelType w:val="hybridMultilevel"/>
    <w:tmpl w:val="3FDAF6B6"/>
    <w:lvl w:ilvl="0" w:tplc="B1EAC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8" w15:restartNumberingAfterBreak="0">
    <w:nsid w:val="3376050C"/>
    <w:multiLevelType w:val="hybridMultilevel"/>
    <w:tmpl w:val="6AD27AB0"/>
    <w:lvl w:ilvl="0" w:tplc="0108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A0672A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B5A6D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A4FFB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2" w15:restartNumberingAfterBreak="0">
    <w:nsid w:val="41BF7E30"/>
    <w:multiLevelType w:val="multilevel"/>
    <w:tmpl w:val="8910B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846792F"/>
    <w:multiLevelType w:val="hybridMultilevel"/>
    <w:tmpl w:val="4D64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50ED8"/>
    <w:multiLevelType w:val="hybridMultilevel"/>
    <w:tmpl w:val="E0E8C7DA"/>
    <w:lvl w:ilvl="0" w:tplc="5ECE9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D51267"/>
    <w:multiLevelType w:val="hybridMultilevel"/>
    <w:tmpl w:val="F47A7210"/>
    <w:lvl w:ilvl="0" w:tplc="DE70FF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2930B04"/>
    <w:multiLevelType w:val="hybridMultilevel"/>
    <w:tmpl w:val="DD48A774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FFFFFFFF">
      <w:start w:val="1"/>
      <w:numFmt w:val="bullet"/>
      <w:lvlText w:val="─"/>
      <w:lvlJc w:val="left"/>
      <w:pPr>
        <w:tabs>
          <w:tab w:val="num" w:pos="1232"/>
        </w:tabs>
        <w:ind w:left="1232" w:hanging="360"/>
      </w:pPr>
      <w:rPr>
        <w:rFonts w:ascii="Times New Roman" w:hAnsi="Times New Roman" w:cs="Times New Roman" w:hint="default"/>
        <w:color w:val="000000"/>
      </w:rPr>
    </w:lvl>
    <w:lvl w:ilvl="2" w:tplc="1D20C99C">
      <w:start w:val="1"/>
      <w:numFmt w:val="decimal"/>
      <w:lvlText w:val="%3."/>
      <w:lvlJc w:val="left"/>
      <w:pPr>
        <w:tabs>
          <w:tab w:val="num" w:pos="2132"/>
        </w:tabs>
        <w:ind w:left="567" w:firstLine="1134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27" w15:restartNumberingAfterBreak="0">
    <w:nsid w:val="563C7DE4"/>
    <w:multiLevelType w:val="hybridMultilevel"/>
    <w:tmpl w:val="F49CB964"/>
    <w:lvl w:ilvl="0" w:tplc="3342FAB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B0132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B059F"/>
    <w:multiLevelType w:val="hybridMultilevel"/>
    <w:tmpl w:val="28186CCA"/>
    <w:lvl w:ilvl="0" w:tplc="349462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A06A39"/>
    <w:multiLevelType w:val="hybridMultilevel"/>
    <w:tmpl w:val="0372A332"/>
    <w:lvl w:ilvl="0" w:tplc="489261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2C7614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6B6790A"/>
    <w:multiLevelType w:val="hybridMultilevel"/>
    <w:tmpl w:val="AB905B5C"/>
    <w:lvl w:ilvl="0" w:tplc="2BBAC7CE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6536FF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D6434"/>
    <w:multiLevelType w:val="hybridMultilevel"/>
    <w:tmpl w:val="012EB4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5"/>
  </w:num>
  <w:num w:numId="3">
    <w:abstractNumId w:val="18"/>
  </w:num>
  <w:num w:numId="4">
    <w:abstractNumId w:val="29"/>
  </w:num>
  <w:num w:numId="5">
    <w:abstractNumId w:val="24"/>
  </w:num>
  <w:num w:numId="6">
    <w:abstractNumId w:val="6"/>
  </w:num>
  <w:num w:numId="7">
    <w:abstractNumId w:val="4"/>
  </w:num>
  <w:num w:numId="8">
    <w:abstractNumId w:val="25"/>
  </w:num>
  <w:num w:numId="9">
    <w:abstractNumId w:val="14"/>
  </w:num>
  <w:num w:numId="10">
    <w:abstractNumId w:val="32"/>
  </w:num>
  <w:num w:numId="11">
    <w:abstractNumId w:val="2"/>
  </w:num>
  <w:num w:numId="12">
    <w:abstractNumId w:val="17"/>
  </w:num>
  <w:num w:numId="13">
    <w:abstractNumId w:val="3"/>
  </w:num>
  <w:num w:numId="14">
    <w:abstractNumId w:val="30"/>
  </w:num>
  <w:num w:numId="15">
    <w:abstractNumId w:val="23"/>
  </w:num>
  <w:num w:numId="16">
    <w:abstractNumId w:val="11"/>
  </w:num>
  <w:num w:numId="17">
    <w:abstractNumId w:val="12"/>
  </w:num>
  <w:num w:numId="18">
    <w:abstractNumId w:val="27"/>
  </w:num>
  <w:num w:numId="19">
    <w:abstractNumId w:val="21"/>
  </w:num>
  <w:num w:numId="20">
    <w:abstractNumId w:val="0"/>
  </w:num>
  <w:num w:numId="21">
    <w:abstractNumId w:val="22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28"/>
  </w:num>
  <w:num w:numId="25">
    <w:abstractNumId w:val="5"/>
  </w:num>
  <w:num w:numId="26">
    <w:abstractNumId w:val="8"/>
  </w:num>
  <w:num w:numId="27">
    <w:abstractNumId w:val="9"/>
  </w:num>
  <w:num w:numId="28">
    <w:abstractNumId w:val="1"/>
  </w:num>
  <w:num w:numId="29">
    <w:abstractNumId w:val="33"/>
  </w:num>
  <w:num w:numId="30">
    <w:abstractNumId w:val="20"/>
  </w:num>
  <w:num w:numId="31">
    <w:abstractNumId w:val="31"/>
  </w:num>
  <w:num w:numId="32">
    <w:abstractNumId w:val="10"/>
  </w:num>
  <w:num w:numId="33">
    <w:abstractNumId w:val="13"/>
  </w:num>
  <w:num w:numId="34">
    <w:abstractNumId w:val="16"/>
  </w:num>
  <w:num w:numId="3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49"/>
    <w:rsid w:val="00000B85"/>
    <w:rsid w:val="0000243A"/>
    <w:rsid w:val="00003744"/>
    <w:rsid w:val="00006817"/>
    <w:rsid w:val="000074D7"/>
    <w:rsid w:val="00010784"/>
    <w:rsid w:val="000109DA"/>
    <w:rsid w:val="00014C5C"/>
    <w:rsid w:val="000155E1"/>
    <w:rsid w:val="0001633B"/>
    <w:rsid w:val="00016573"/>
    <w:rsid w:val="00017569"/>
    <w:rsid w:val="000206C9"/>
    <w:rsid w:val="0002088B"/>
    <w:rsid w:val="00021B6C"/>
    <w:rsid w:val="00023BF9"/>
    <w:rsid w:val="0002530C"/>
    <w:rsid w:val="000307AF"/>
    <w:rsid w:val="000314F6"/>
    <w:rsid w:val="00032ABE"/>
    <w:rsid w:val="00034D65"/>
    <w:rsid w:val="00035A6A"/>
    <w:rsid w:val="00036442"/>
    <w:rsid w:val="00036CAF"/>
    <w:rsid w:val="00040784"/>
    <w:rsid w:val="00041005"/>
    <w:rsid w:val="00046213"/>
    <w:rsid w:val="00051CA4"/>
    <w:rsid w:val="0005338F"/>
    <w:rsid w:val="000555ED"/>
    <w:rsid w:val="00056CA8"/>
    <w:rsid w:val="000574A2"/>
    <w:rsid w:val="000579BC"/>
    <w:rsid w:val="000601AA"/>
    <w:rsid w:val="000608F9"/>
    <w:rsid w:val="00061E51"/>
    <w:rsid w:val="00062D5D"/>
    <w:rsid w:val="0006359A"/>
    <w:rsid w:val="00063E68"/>
    <w:rsid w:val="00063F2B"/>
    <w:rsid w:val="0006662F"/>
    <w:rsid w:val="0006681A"/>
    <w:rsid w:val="0007136B"/>
    <w:rsid w:val="00072E7B"/>
    <w:rsid w:val="000743FC"/>
    <w:rsid w:val="000752C6"/>
    <w:rsid w:val="00076012"/>
    <w:rsid w:val="000761E0"/>
    <w:rsid w:val="00076563"/>
    <w:rsid w:val="00080177"/>
    <w:rsid w:val="00080DC1"/>
    <w:rsid w:val="00080E40"/>
    <w:rsid w:val="00081B19"/>
    <w:rsid w:val="00084CB4"/>
    <w:rsid w:val="0008711F"/>
    <w:rsid w:val="00090380"/>
    <w:rsid w:val="00090A55"/>
    <w:rsid w:val="000A21E7"/>
    <w:rsid w:val="000A46F8"/>
    <w:rsid w:val="000A528B"/>
    <w:rsid w:val="000A6573"/>
    <w:rsid w:val="000A6947"/>
    <w:rsid w:val="000B1183"/>
    <w:rsid w:val="000B2F7C"/>
    <w:rsid w:val="000B3527"/>
    <w:rsid w:val="000B60B7"/>
    <w:rsid w:val="000B6DFC"/>
    <w:rsid w:val="000C0697"/>
    <w:rsid w:val="000C10F0"/>
    <w:rsid w:val="000C206A"/>
    <w:rsid w:val="000C439A"/>
    <w:rsid w:val="000C5E10"/>
    <w:rsid w:val="000D1B02"/>
    <w:rsid w:val="000D2510"/>
    <w:rsid w:val="000D4A59"/>
    <w:rsid w:val="000D798C"/>
    <w:rsid w:val="000E0E64"/>
    <w:rsid w:val="000E1434"/>
    <w:rsid w:val="000E1D43"/>
    <w:rsid w:val="000E2B30"/>
    <w:rsid w:val="000E3E45"/>
    <w:rsid w:val="000E79D7"/>
    <w:rsid w:val="000F2495"/>
    <w:rsid w:val="000F2FE4"/>
    <w:rsid w:val="000F30A8"/>
    <w:rsid w:val="000F3602"/>
    <w:rsid w:val="000F44F5"/>
    <w:rsid w:val="000F54E2"/>
    <w:rsid w:val="000F5BBF"/>
    <w:rsid w:val="001008A5"/>
    <w:rsid w:val="00100FDB"/>
    <w:rsid w:val="00101840"/>
    <w:rsid w:val="00102132"/>
    <w:rsid w:val="00102B94"/>
    <w:rsid w:val="001057BB"/>
    <w:rsid w:val="00112210"/>
    <w:rsid w:val="00114579"/>
    <w:rsid w:val="00115F52"/>
    <w:rsid w:val="00121B48"/>
    <w:rsid w:val="0012555E"/>
    <w:rsid w:val="00126021"/>
    <w:rsid w:val="00126038"/>
    <w:rsid w:val="0012639A"/>
    <w:rsid w:val="00126837"/>
    <w:rsid w:val="00126E4F"/>
    <w:rsid w:val="00130431"/>
    <w:rsid w:val="00130747"/>
    <w:rsid w:val="00134990"/>
    <w:rsid w:val="001349AD"/>
    <w:rsid w:val="00135747"/>
    <w:rsid w:val="00136F51"/>
    <w:rsid w:val="0014001F"/>
    <w:rsid w:val="001416EA"/>
    <w:rsid w:val="00143E63"/>
    <w:rsid w:val="00144116"/>
    <w:rsid w:val="0014549F"/>
    <w:rsid w:val="0014598B"/>
    <w:rsid w:val="001466CA"/>
    <w:rsid w:val="0015237C"/>
    <w:rsid w:val="001524AF"/>
    <w:rsid w:val="001529DC"/>
    <w:rsid w:val="00153410"/>
    <w:rsid w:val="001538AA"/>
    <w:rsid w:val="00161596"/>
    <w:rsid w:val="00161823"/>
    <w:rsid w:val="001637E5"/>
    <w:rsid w:val="0016407A"/>
    <w:rsid w:val="00164621"/>
    <w:rsid w:val="00164C93"/>
    <w:rsid w:val="00165BEE"/>
    <w:rsid w:val="00167835"/>
    <w:rsid w:val="001678AB"/>
    <w:rsid w:val="00170924"/>
    <w:rsid w:val="00171C01"/>
    <w:rsid w:val="00172765"/>
    <w:rsid w:val="00172CA6"/>
    <w:rsid w:val="0017335C"/>
    <w:rsid w:val="00180EA5"/>
    <w:rsid w:val="0018116C"/>
    <w:rsid w:val="001817E0"/>
    <w:rsid w:val="00183844"/>
    <w:rsid w:val="00183A31"/>
    <w:rsid w:val="00183FC3"/>
    <w:rsid w:val="00184A03"/>
    <w:rsid w:val="00185600"/>
    <w:rsid w:val="00186A71"/>
    <w:rsid w:val="00187995"/>
    <w:rsid w:val="0019030B"/>
    <w:rsid w:val="001910E2"/>
    <w:rsid w:val="00191A11"/>
    <w:rsid w:val="0019304B"/>
    <w:rsid w:val="00193642"/>
    <w:rsid w:val="00193D78"/>
    <w:rsid w:val="00194523"/>
    <w:rsid w:val="0019504A"/>
    <w:rsid w:val="001A00E1"/>
    <w:rsid w:val="001A0280"/>
    <w:rsid w:val="001A06AB"/>
    <w:rsid w:val="001A5487"/>
    <w:rsid w:val="001A588F"/>
    <w:rsid w:val="001A6CED"/>
    <w:rsid w:val="001B1573"/>
    <w:rsid w:val="001B1B71"/>
    <w:rsid w:val="001B28FA"/>
    <w:rsid w:val="001B2CD1"/>
    <w:rsid w:val="001B4490"/>
    <w:rsid w:val="001B47DE"/>
    <w:rsid w:val="001B57BF"/>
    <w:rsid w:val="001C21A6"/>
    <w:rsid w:val="001C4392"/>
    <w:rsid w:val="001C47DC"/>
    <w:rsid w:val="001C4F79"/>
    <w:rsid w:val="001C5178"/>
    <w:rsid w:val="001C6DBA"/>
    <w:rsid w:val="001C72C9"/>
    <w:rsid w:val="001C7B4A"/>
    <w:rsid w:val="001D286B"/>
    <w:rsid w:val="001D4FD6"/>
    <w:rsid w:val="001D5E01"/>
    <w:rsid w:val="001D6882"/>
    <w:rsid w:val="001D6C98"/>
    <w:rsid w:val="001D7254"/>
    <w:rsid w:val="001E1646"/>
    <w:rsid w:val="001E16C4"/>
    <w:rsid w:val="001E26F2"/>
    <w:rsid w:val="001E35D0"/>
    <w:rsid w:val="001E3812"/>
    <w:rsid w:val="001E7715"/>
    <w:rsid w:val="001E7811"/>
    <w:rsid w:val="001F2113"/>
    <w:rsid w:val="001F4E0D"/>
    <w:rsid w:val="0020130E"/>
    <w:rsid w:val="00201668"/>
    <w:rsid w:val="00201862"/>
    <w:rsid w:val="00202C0B"/>
    <w:rsid w:val="00203A00"/>
    <w:rsid w:val="00203E7B"/>
    <w:rsid w:val="00206376"/>
    <w:rsid w:val="0020691D"/>
    <w:rsid w:val="0020714A"/>
    <w:rsid w:val="002076D7"/>
    <w:rsid w:val="00207ACC"/>
    <w:rsid w:val="002106FC"/>
    <w:rsid w:val="002127D0"/>
    <w:rsid w:val="00215515"/>
    <w:rsid w:val="002165E2"/>
    <w:rsid w:val="00217E0B"/>
    <w:rsid w:val="00221C03"/>
    <w:rsid w:val="00221E35"/>
    <w:rsid w:val="00222CAF"/>
    <w:rsid w:val="0022345C"/>
    <w:rsid w:val="00225518"/>
    <w:rsid w:val="00227831"/>
    <w:rsid w:val="002279DC"/>
    <w:rsid w:val="00230775"/>
    <w:rsid w:val="00232CA7"/>
    <w:rsid w:val="00234DFF"/>
    <w:rsid w:val="002356EE"/>
    <w:rsid w:val="00235FAC"/>
    <w:rsid w:val="0023623C"/>
    <w:rsid w:val="00237A48"/>
    <w:rsid w:val="00241A7B"/>
    <w:rsid w:val="0024270F"/>
    <w:rsid w:val="00243C46"/>
    <w:rsid w:val="00251436"/>
    <w:rsid w:val="00251D1E"/>
    <w:rsid w:val="00253C33"/>
    <w:rsid w:val="00254A95"/>
    <w:rsid w:val="00260649"/>
    <w:rsid w:val="00261B9E"/>
    <w:rsid w:val="00265DC6"/>
    <w:rsid w:val="00266AAB"/>
    <w:rsid w:val="002707FB"/>
    <w:rsid w:val="0027139C"/>
    <w:rsid w:val="00272ACC"/>
    <w:rsid w:val="0027397C"/>
    <w:rsid w:val="00273A36"/>
    <w:rsid w:val="00273FCA"/>
    <w:rsid w:val="00275ADA"/>
    <w:rsid w:val="002765E6"/>
    <w:rsid w:val="00277E76"/>
    <w:rsid w:val="00277FD9"/>
    <w:rsid w:val="002801EA"/>
    <w:rsid w:val="002814F1"/>
    <w:rsid w:val="0028587D"/>
    <w:rsid w:val="00286BC9"/>
    <w:rsid w:val="00286C1A"/>
    <w:rsid w:val="00290E92"/>
    <w:rsid w:val="00291744"/>
    <w:rsid w:val="002934A2"/>
    <w:rsid w:val="002935CE"/>
    <w:rsid w:val="002935F3"/>
    <w:rsid w:val="00295136"/>
    <w:rsid w:val="00295D3D"/>
    <w:rsid w:val="002965F9"/>
    <w:rsid w:val="00296A07"/>
    <w:rsid w:val="00296D4F"/>
    <w:rsid w:val="00297D07"/>
    <w:rsid w:val="002A1011"/>
    <w:rsid w:val="002A5410"/>
    <w:rsid w:val="002A5B2F"/>
    <w:rsid w:val="002A7775"/>
    <w:rsid w:val="002B0A2F"/>
    <w:rsid w:val="002B0A7E"/>
    <w:rsid w:val="002B79DF"/>
    <w:rsid w:val="002C0DC2"/>
    <w:rsid w:val="002C15A1"/>
    <w:rsid w:val="002C301E"/>
    <w:rsid w:val="002C3B20"/>
    <w:rsid w:val="002C5237"/>
    <w:rsid w:val="002C6784"/>
    <w:rsid w:val="002C782E"/>
    <w:rsid w:val="002D0985"/>
    <w:rsid w:val="002D1C5A"/>
    <w:rsid w:val="002D2ABA"/>
    <w:rsid w:val="002D36E2"/>
    <w:rsid w:val="002D40EA"/>
    <w:rsid w:val="002D46F7"/>
    <w:rsid w:val="002D487F"/>
    <w:rsid w:val="002D59BB"/>
    <w:rsid w:val="002D5DA1"/>
    <w:rsid w:val="002D5F0E"/>
    <w:rsid w:val="002D6126"/>
    <w:rsid w:val="002D7B31"/>
    <w:rsid w:val="002E1115"/>
    <w:rsid w:val="002E1359"/>
    <w:rsid w:val="002E34C7"/>
    <w:rsid w:val="002E4627"/>
    <w:rsid w:val="002E4D69"/>
    <w:rsid w:val="002E616A"/>
    <w:rsid w:val="002E6588"/>
    <w:rsid w:val="002E6B6C"/>
    <w:rsid w:val="002E7158"/>
    <w:rsid w:val="002E764B"/>
    <w:rsid w:val="002E7A83"/>
    <w:rsid w:val="002F00E8"/>
    <w:rsid w:val="002F0530"/>
    <w:rsid w:val="002F05BA"/>
    <w:rsid w:val="002F10AF"/>
    <w:rsid w:val="002F1F5D"/>
    <w:rsid w:val="002F228E"/>
    <w:rsid w:val="002F2BCB"/>
    <w:rsid w:val="002F32AA"/>
    <w:rsid w:val="002F492D"/>
    <w:rsid w:val="002F4A8E"/>
    <w:rsid w:val="002F77D7"/>
    <w:rsid w:val="002F7A20"/>
    <w:rsid w:val="002F7AE9"/>
    <w:rsid w:val="00300EA4"/>
    <w:rsid w:val="00301894"/>
    <w:rsid w:val="00302C70"/>
    <w:rsid w:val="00302D03"/>
    <w:rsid w:val="00303EF0"/>
    <w:rsid w:val="0030476A"/>
    <w:rsid w:val="00311C15"/>
    <w:rsid w:val="00312024"/>
    <w:rsid w:val="00312EC7"/>
    <w:rsid w:val="003146F6"/>
    <w:rsid w:val="00315370"/>
    <w:rsid w:val="00315E45"/>
    <w:rsid w:val="003160A8"/>
    <w:rsid w:val="003165DC"/>
    <w:rsid w:val="00316A21"/>
    <w:rsid w:val="00316CE6"/>
    <w:rsid w:val="00317899"/>
    <w:rsid w:val="00317B77"/>
    <w:rsid w:val="00321119"/>
    <w:rsid w:val="00321755"/>
    <w:rsid w:val="0032388C"/>
    <w:rsid w:val="00323DDB"/>
    <w:rsid w:val="00324CD2"/>
    <w:rsid w:val="00326926"/>
    <w:rsid w:val="00332B34"/>
    <w:rsid w:val="003342DE"/>
    <w:rsid w:val="0033557F"/>
    <w:rsid w:val="003356BD"/>
    <w:rsid w:val="0033582F"/>
    <w:rsid w:val="003367C8"/>
    <w:rsid w:val="00340596"/>
    <w:rsid w:val="003408ED"/>
    <w:rsid w:val="003414E2"/>
    <w:rsid w:val="003421ED"/>
    <w:rsid w:val="003445F5"/>
    <w:rsid w:val="00344C27"/>
    <w:rsid w:val="00351B5E"/>
    <w:rsid w:val="00352CA5"/>
    <w:rsid w:val="0035302A"/>
    <w:rsid w:val="003551D9"/>
    <w:rsid w:val="003650A3"/>
    <w:rsid w:val="0037057C"/>
    <w:rsid w:val="00370C12"/>
    <w:rsid w:val="0037321B"/>
    <w:rsid w:val="00374CED"/>
    <w:rsid w:val="0037580D"/>
    <w:rsid w:val="0037622A"/>
    <w:rsid w:val="00382C6C"/>
    <w:rsid w:val="00382F8D"/>
    <w:rsid w:val="00385FC2"/>
    <w:rsid w:val="0038635B"/>
    <w:rsid w:val="00391786"/>
    <w:rsid w:val="003917BF"/>
    <w:rsid w:val="00392419"/>
    <w:rsid w:val="00392D95"/>
    <w:rsid w:val="00393365"/>
    <w:rsid w:val="003947DF"/>
    <w:rsid w:val="00396692"/>
    <w:rsid w:val="003A0036"/>
    <w:rsid w:val="003A0D40"/>
    <w:rsid w:val="003A15AF"/>
    <w:rsid w:val="003A22A3"/>
    <w:rsid w:val="003A2607"/>
    <w:rsid w:val="003A434C"/>
    <w:rsid w:val="003A43D5"/>
    <w:rsid w:val="003A6C33"/>
    <w:rsid w:val="003A6D3B"/>
    <w:rsid w:val="003A78D3"/>
    <w:rsid w:val="003B0C6C"/>
    <w:rsid w:val="003B18E4"/>
    <w:rsid w:val="003B2034"/>
    <w:rsid w:val="003B28D0"/>
    <w:rsid w:val="003B49D3"/>
    <w:rsid w:val="003B620C"/>
    <w:rsid w:val="003B661B"/>
    <w:rsid w:val="003C0C8A"/>
    <w:rsid w:val="003C17BF"/>
    <w:rsid w:val="003C2045"/>
    <w:rsid w:val="003C2071"/>
    <w:rsid w:val="003C2306"/>
    <w:rsid w:val="003C26F6"/>
    <w:rsid w:val="003C34A9"/>
    <w:rsid w:val="003C45DC"/>
    <w:rsid w:val="003C4BF4"/>
    <w:rsid w:val="003C56C3"/>
    <w:rsid w:val="003C5C60"/>
    <w:rsid w:val="003D1DE3"/>
    <w:rsid w:val="003D207F"/>
    <w:rsid w:val="003D2481"/>
    <w:rsid w:val="003D46D1"/>
    <w:rsid w:val="003D4A4A"/>
    <w:rsid w:val="003D54A3"/>
    <w:rsid w:val="003D5720"/>
    <w:rsid w:val="003D5ECD"/>
    <w:rsid w:val="003D78BA"/>
    <w:rsid w:val="003E0035"/>
    <w:rsid w:val="003E08FE"/>
    <w:rsid w:val="003E0EEE"/>
    <w:rsid w:val="003E3ACA"/>
    <w:rsid w:val="003E5239"/>
    <w:rsid w:val="003E5AF3"/>
    <w:rsid w:val="003F41AE"/>
    <w:rsid w:val="003F4F37"/>
    <w:rsid w:val="003F7A59"/>
    <w:rsid w:val="00400BE0"/>
    <w:rsid w:val="00401228"/>
    <w:rsid w:val="004015F7"/>
    <w:rsid w:val="0040222F"/>
    <w:rsid w:val="00403538"/>
    <w:rsid w:val="0040421B"/>
    <w:rsid w:val="004052BE"/>
    <w:rsid w:val="00406959"/>
    <w:rsid w:val="0041042B"/>
    <w:rsid w:val="00413999"/>
    <w:rsid w:val="00414F13"/>
    <w:rsid w:val="00416A87"/>
    <w:rsid w:val="004203F4"/>
    <w:rsid w:val="0042139D"/>
    <w:rsid w:val="004216C8"/>
    <w:rsid w:val="00422485"/>
    <w:rsid w:val="00423E44"/>
    <w:rsid w:val="00424273"/>
    <w:rsid w:val="0043149E"/>
    <w:rsid w:val="004319D6"/>
    <w:rsid w:val="004336F7"/>
    <w:rsid w:val="0043426C"/>
    <w:rsid w:val="004362E9"/>
    <w:rsid w:val="00436E7C"/>
    <w:rsid w:val="004405BD"/>
    <w:rsid w:val="004416FE"/>
    <w:rsid w:val="00443628"/>
    <w:rsid w:val="00447E0A"/>
    <w:rsid w:val="00452134"/>
    <w:rsid w:val="00453038"/>
    <w:rsid w:val="0045475E"/>
    <w:rsid w:val="00456368"/>
    <w:rsid w:val="004600A0"/>
    <w:rsid w:val="00460FC3"/>
    <w:rsid w:val="00463249"/>
    <w:rsid w:val="00463E6F"/>
    <w:rsid w:val="00465B1D"/>
    <w:rsid w:val="00465D96"/>
    <w:rsid w:val="00465EA1"/>
    <w:rsid w:val="00470A83"/>
    <w:rsid w:val="00471150"/>
    <w:rsid w:val="004723F2"/>
    <w:rsid w:val="004726CE"/>
    <w:rsid w:val="00474849"/>
    <w:rsid w:val="00481F4F"/>
    <w:rsid w:val="00484783"/>
    <w:rsid w:val="004848AC"/>
    <w:rsid w:val="00484F94"/>
    <w:rsid w:val="00485B0F"/>
    <w:rsid w:val="00487751"/>
    <w:rsid w:val="00491242"/>
    <w:rsid w:val="004915FA"/>
    <w:rsid w:val="00492408"/>
    <w:rsid w:val="00492585"/>
    <w:rsid w:val="004936AA"/>
    <w:rsid w:val="0049482D"/>
    <w:rsid w:val="00495094"/>
    <w:rsid w:val="004960A5"/>
    <w:rsid w:val="0049637A"/>
    <w:rsid w:val="00496B7F"/>
    <w:rsid w:val="00496E99"/>
    <w:rsid w:val="004A2B0F"/>
    <w:rsid w:val="004A39C1"/>
    <w:rsid w:val="004A4BA3"/>
    <w:rsid w:val="004A522B"/>
    <w:rsid w:val="004A6DB1"/>
    <w:rsid w:val="004B1C7A"/>
    <w:rsid w:val="004B2753"/>
    <w:rsid w:val="004B4BE2"/>
    <w:rsid w:val="004B6855"/>
    <w:rsid w:val="004C0D96"/>
    <w:rsid w:val="004C4050"/>
    <w:rsid w:val="004C5C09"/>
    <w:rsid w:val="004C7EDB"/>
    <w:rsid w:val="004D002C"/>
    <w:rsid w:val="004D3E10"/>
    <w:rsid w:val="004D50A5"/>
    <w:rsid w:val="004D5E67"/>
    <w:rsid w:val="004D60EC"/>
    <w:rsid w:val="004E0110"/>
    <w:rsid w:val="004E17E8"/>
    <w:rsid w:val="004E2B37"/>
    <w:rsid w:val="004E419B"/>
    <w:rsid w:val="004E547F"/>
    <w:rsid w:val="004E5856"/>
    <w:rsid w:val="004F0054"/>
    <w:rsid w:val="004F1A22"/>
    <w:rsid w:val="004F220B"/>
    <w:rsid w:val="004F3F17"/>
    <w:rsid w:val="004F4D9D"/>
    <w:rsid w:val="00500DE3"/>
    <w:rsid w:val="00502335"/>
    <w:rsid w:val="005024E0"/>
    <w:rsid w:val="005053A9"/>
    <w:rsid w:val="00506C01"/>
    <w:rsid w:val="005101E6"/>
    <w:rsid w:val="00511207"/>
    <w:rsid w:val="005119A1"/>
    <w:rsid w:val="00512033"/>
    <w:rsid w:val="0051233A"/>
    <w:rsid w:val="00512E87"/>
    <w:rsid w:val="0051643E"/>
    <w:rsid w:val="00516CE5"/>
    <w:rsid w:val="005203FF"/>
    <w:rsid w:val="00520EF2"/>
    <w:rsid w:val="00521993"/>
    <w:rsid w:val="00522347"/>
    <w:rsid w:val="0052289E"/>
    <w:rsid w:val="005310E4"/>
    <w:rsid w:val="00532612"/>
    <w:rsid w:val="00533477"/>
    <w:rsid w:val="005353B8"/>
    <w:rsid w:val="0053569F"/>
    <w:rsid w:val="00536179"/>
    <w:rsid w:val="00536B88"/>
    <w:rsid w:val="00537936"/>
    <w:rsid w:val="00537F38"/>
    <w:rsid w:val="005410DD"/>
    <w:rsid w:val="005426B0"/>
    <w:rsid w:val="00543198"/>
    <w:rsid w:val="00551852"/>
    <w:rsid w:val="00551FCD"/>
    <w:rsid w:val="00552585"/>
    <w:rsid w:val="00554610"/>
    <w:rsid w:val="00555249"/>
    <w:rsid w:val="0055570E"/>
    <w:rsid w:val="00555805"/>
    <w:rsid w:val="00555BF5"/>
    <w:rsid w:val="00555DAB"/>
    <w:rsid w:val="005619A1"/>
    <w:rsid w:val="0056699A"/>
    <w:rsid w:val="00566B34"/>
    <w:rsid w:val="0057264D"/>
    <w:rsid w:val="005756DD"/>
    <w:rsid w:val="005760DB"/>
    <w:rsid w:val="0057755E"/>
    <w:rsid w:val="00582096"/>
    <w:rsid w:val="00583962"/>
    <w:rsid w:val="00584AC7"/>
    <w:rsid w:val="00585A70"/>
    <w:rsid w:val="00586A4A"/>
    <w:rsid w:val="00591BEF"/>
    <w:rsid w:val="00592E70"/>
    <w:rsid w:val="00593391"/>
    <w:rsid w:val="005933CE"/>
    <w:rsid w:val="00595B33"/>
    <w:rsid w:val="005A0C4E"/>
    <w:rsid w:val="005A2F41"/>
    <w:rsid w:val="005A3F59"/>
    <w:rsid w:val="005A5314"/>
    <w:rsid w:val="005A6712"/>
    <w:rsid w:val="005A703A"/>
    <w:rsid w:val="005B0664"/>
    <w:rsid w:val="005B0CF5"/>
    <w:rsid w:val="005B121A"/>
    <w:rsid w:val="005B209C"/>
    <w:rsid w:val="005B3451"/>
    <w:rsid w:val="005B3A51"/>
    <w:rsid w:val="005B4047"/>
    <w:rsid w:val="005B611E"/>
    <w:rsid w:val="005B651B"/>
    <w:rsid w:val="005B6A1D"/>
    <w:rsid w:val="005B7774"/>
    <w:rsid w:val="005B7B33"/>
    <w:rsid w:val="005C1FAD"/>
    <w:rsid w:val="005C5490"/>
    <w:rsid w:val="005C57AD"/>
    <w:rsid w:val="005C6011"/>
    <w:rsid w:val="005C61AC"/>
    <w:rsid w:val="005C6C98"/>
    <w:rsid w:val="005D1F6F"/>
    <w:rsid w:val="005D4D11"/>
    <w:rsid w:val="005D581D"/>
    <w:rsid w:val="005D5F8A"/>
    <w:rsid w:val="005D7F75"/>
    <w:rsid w:val="005E00F8"/>
    <w:rsid w:val="005E1B8D"/>
    <w:rsid w:val="005E2814"/>
    <w:rsid w:val="005E2903"/>
    <w:rsid w:val="005E2D3E"/>
    <w:rsid w:val="005E684B"/>
    <w:rsid w:val="005E7166"/>
    <w:rsid w:val="005E726D"/>
    <w:rsid w:val="005E7A08"/>
    <w:rsid w:val="005E7A4F"/>
    <w:rsid w:val="005F124E"/>
    <w:rsid w:val="005F4B5F"/>
    <w:rsid w:val="00600A29"/>
    <w:rsid w:val="00600BBF"/>
    <w:rsid w:val="00600F4D"/>
    <w:rsid w:val="0060196A"/>
    <w:rsid w:val="006029F4"/>
    <w:rsid w:val="00603FCD"/>
    <w:rsid w:val="00604C59"/>
    <w:rsid w:val="00610030"/>
    <w:rsid w:val="006109DB"/>
    <w:rsid w:val="00610A6E"/>
    <w:rsid w:val="00610C93"/>
    <w:rsid w:val="00611A89"/>
    <w:rsid w:val="00616C24"/>
    <w:rsid w:val="00616C7D"/>
    <w:rsid w:val="0062047F"/>
    <w:rsid w:val="00627944"/>
    <w:rsid w:val="00631493"/>
    <w:rsid w:val="006335AC"/>
    <w:rsid w:val="00636165"/>
    <w:rsid w:val="00637FD0"/>
    <w:rsid w:val="0064016A"/>
    <w:rsid w:val="0064151C"/>
    <w:rsid w:val="00645457"/>
    <w:rsid w:val="00645D73"/>
    <w:rsid w:val="006460A6"/>
    <w:rsid w:val="0064729D"/>
    <w:rsid w:val="006474EE"/>
    <w:rsid w:val="006505C4"/>
    <w:rsid w:val="0065085D"/>
    <w:rsid w:val="006519AE"/>
    <w:rsid w:val="00651B03"/>
    <w:rsid w:val="00651C0C"/>
    <w:rsid w:val="00651FED"/>
    <w:rsid w:val="006562A0"/>
    <w:rsid w:val="006572A1"/>
    <w:rsid w:val="006579AF"/>
    <w:rsid w:val="006604EE"/>
    <w:rsid w:val="00662034"/>
    <w:rsid w:val="00663316"/>
    <w:rsid w:val="006641AF"/>
    <w:rsid w:val="00664DEB"/>
    <w:rsid w:val="006664F3"/>
    <w:rsid w:val="006674B4"/>
    <w:rsid w:val="006703C0"/>
    <w:rsid w:val="00674671"/>
    <w:rsid w:val="00676BA3"/>
    <w:rsid w:val="00677151"/>
    <w:rsid w:val="006779E7"/>
    <w:rsid w:val="006803F8"/>
    <w:rsid w:val="00681242"/>
    <w:rsid w:val="00683945"/>
    <w:rsid w:val="00684EAC"/>
    <w:rsid w:val="00685ABD"/>
    <w:rsid w:val="006878BE"/>
    <w:rsid w:val="00690413"/>
    <w:rsid w:val="00690902"/>
    <w:rsid w:val="006919C2"/>
    <w:rsid w:val="0069223F"/>
    <w:rsid w:val="00692D25"/>
    <w:rsid w:val="006930D8"/>
    <w:rsid w:val="00693B36"/>
    <w:rsid w:val="00695F6B"/>
    <w:rsid w:val="0069669D"/>
    <w:rsid w:val="00696E2A"/>
    <w:rsid w:val="006977B5"/>
    <w:rsid w:val="006A12B3"/>
    <w:rsid w:val="006A2D9B"/>
    <w:rsid w:val="006A4221"/>
    <w:rsid w:val="006A493D"/>
    <w:rsid w:val="006A5832"/>
    <w:rsid w:val="006A76C0"/>
    <w:rsid w:val="006B50A5"/>
    <w:rsid w:val="006B5B50"/>
    <w:rsid w:val="006B6E31"/>
    <w:rsid w:val="006B77C7"/>
    <w:rsid w:val="006B7B0A"/>
    <w:rsid w:val="006C3563"/>
    <w:rsid w:val="006C519F"/>
    <w:rsid w:val="006C55FC"/>
    <w:rsid w:val="006C5C08"/>
    <w:rsid w:val="006D1EA4"/>
    <w:rsid w:val="006D2721"/>
    <w:rsid w:val="006D31BD"/>
    <w:rsid w:val="006D3C7E"/>
    <w:rsid w:val="006D58CD"/>
    <w:rsid w:val="006E0C42"/>
    <w:rsid w:val="006E0D49"/>
    <w:rsid w:val="006E2C25"/>
    <w:rsid w:val="006E3517"/>
    <w:rsid w:val="006E3C9A"/>
    <w:rsid w:val="006E4085"/>
    <w:rsid w:val="006E5A45"/>
    <w:rsid w:val="006E6E20"/>
    <w:rsid w:val="006F08DE"/>
    <w:rsid w:val="006F19C3"/>
    <w:rsid w:val="006F2D26"/>
    <w:rsid w:val="006F384E"/>
    <w:rsid w:val="006F3865"/>
    <w:rsid w:val="006F3A37"/>
    <w:rsid w:val="006F4D19"/>
    <w:rsid w:val="006F6130"/>
    <w:rsid w:val="006F678F"/>
    <w:rsid w:val="0070124E"/>
    <w:rsid w:val="0070147D"/>
    <w:rsid w:val="0070234E"/>
    <w:rsid w:val="007024A0"/>
    <w:rsid w:val="00704DF9"/>
    <w:rsid w:val="007059BB"/>
    <w:rsid w:val="00705B48"/>
    <w:rsid w:val="007100EB"/>
    <w:rsid w:val="007101D2"/>
    <w:rsid w:val="00712550"/>
    <w:rsid w:val="00713CFC"/>
    <w:rsid w:val="00715139"/>
    <w:rsid w:val="007166C7"/>
    <w:rsid w:val="00717360"/>
    <w:rsid w:val="0071747D"/>
    <w:rsid w:val="007202D5"/>
    <w:rsid w:val="0072142C"/>
    <w:rsid w:val="00723EA1"/>
    <w:rsid w:val="00725674"/>
    <w:rsid w:val="00727E02"/>
    <w:rsid w:val="007300D6"/>
    <w:rsid w:val="00730A9D"/>
    <w:rsid w:val="007349C3"/>
    <w:rsid w:val="00735496"/>
    <w:rsid w:val="00735A0B"/>
    <w:rsid w:val="00735E25"/>
    <w:rsid w:val="007361F6"/>
    <w:rsid w:val="0073655C"/>
    <w:rsid w:val="00741923"/>
    <w:rsid w:val="007422C5"/>
    <w:rsid w:val="00743D90"/>
    <w:rsid w:val="00744871"/>
    <w:rsid w:val="0074610D"/>
    <w:rsid w:val="007464AF"/>
    <w:rsid w:val="00746590"/>
    <w:rsid w:val="007471C9"/>
    <w:rsid w:val="00747465"/>
    <w:rsid w:val="00750AC0"/>
    <w:rsid w:val="0075123C"/>
    <w:rsid w:val="007517BA"/>
    <w:rsid w:val="007529C1"/>
    <w:rsid w:val="007538BB"/>
    <w:rsid w:val="00755DC5"/>
    <w:rsid w:val="00755F3D"/>
    <w:rsid w:val="007560F6"/>
    <w:rsid w:val="007600DC"/>
    <w:rsid w:val="0076156E"/>
    <w:rsid w:val="00762C1D"/>
    <w:rsid w:val="00763057"/>
    <w:rsid w:val="00763ED5"/>
    <w:rsid w:val="00771339"/>
    <w:rsid w:val="007745B6"/>
    <w:rsid w:val="00777BFB"/>
    <w:rsid w:val="00777E56"/>
    <w:rsid w:val="00781ADB"/>
    <w:rsid w:val="00784330"/>
    <w:rsid w:val="00785B7A"/>
    <w:rsid w:val="00786044"/>
    <w:rsid w:val="0078608D"/>
    <w:rsid w:val="00786205"/>
    <w:rsid w:val="00786BB7"/>
    <w:rsid w:val="00787615"/>
    <w:rsid w:val="0079115E"/>
    <w:rsid w:val="00791579"/>
    <w:rsid w:val="00791C0C"/>
    <w:rsid w:val="00792267"/>
    <w:rsid w:val="0079228B"/>
    <w:rsid w:val="00797458"/>
    <w:rsid w:val="007A1886"/>
    <w:rsid w:val="007A2162"/>
    <w:rsid w:val="007A2796"/>
    <w:rsid w:val="007A5225"/>
    <w:rsid w:val="007A6389"/>
    <w:rsid w:val="007A7639"/>
    <w:rsid w:val="007B00DE"/>
    <w:rsid w:val="007B073C"/>
    <w:rsid w:val="007B25F9"/>
    <w:rsid w:val="007B3E89"/>
    <w:rsid w:val="007B40CB"/>
    <w:rsid w:val="007B5300"/>
    <w:rsid w:val="007B55A5"/>
    <w:rsid w:val="007C0510"/>
    <w:rsid w:val="007C131B"/>
    <w:rsid w:val="007C22C3"/>
    <w:rsid w:val="007C2AF1"/>
    <w:rsid w:val="007C2E01"/>
    <w:rsid w:val="007D564A"/>
    <w:rsid w:val="007D61F3"/>
    <w:rsid w:val="007D79B5"/>
    <w:rsid w:val="007E0967"/>
    <w:rsid w:val="007E1EBF"/>
    <w:rsid w:val="007E26B7"/>
    <w:rsid w:val="007E2F62"/>
    <w:rsid w:val="007E59EC"/>
    <w:rsid w:val="007E5D50"/>
    <w:rsid w:val="007E6E7D"/>
    <w:rsid w:val="007E7D93"/>
    <w:rsid w:val="007F29E2"/>
    <w:rsid w:val="007F2D47"/>
    <w:rsid w:val="007F63D9"/>
    <w:rsid w:val="007F796F"/>
    <w:rsid w:val="0080222F"/>
    <w:rsid w:val="00803160"/>
    <w:rsid w:val="00803715"/>
    <w:rsid w:val="00804C6D"/>
    <w:rsid w:val="0080527A"/>
    <w:rsid w:val="00807167"/>
    <w:rsid w:val="008108FF"/>
    <w:rsid w:val="00810C4A"/>
    <w:rsid w:val="0081104F"/>
    <w:rsid w:val="008116A6"/>
    <w:rsid w:val="00812871"/>
    <w:rsid w:val="00815CBC"/>
    <w:rsid w:val="00816C61"/>
    <w:rsid w:val="0082070C"/>
    <w:rsid w:val="008245B3"/>
    <w:rsid w:val="0082734A"/>
    <w:rsid w:val="008302AF"/>
    <w:rsid w:val="008310E1"/>
    <w:rsid w:val="008328D5"/>
    <w:rsid w:val="00834A3C"/>
    <w:rsid w:val="00835A3B"/>
    <w:rsid w:val="00835E9D"/>
    <w:rsid w:val="00840256"/>
    <w:rsid w:val="00840D10"/>
    <w:rsid w:val="00846711"/>
    <w:rsid w:val="0085474A"/>
    <w:rsid w:val="00855673"/>
    <w:rsid w:val="00856A78"/>
    <w:rsid w:val="00857758"/>
    <w:rsid w:val="00860824"/>
    <w:rsid w:val="00862BC8"/>
    <w:rsid w:val="00864388"/>
    <w:rsid w:val="00865E33"/>
    <w:rsid w:val="008660A7"/>
    <w:rsid w:val="00870573"/>
    <w:rsid w:val="00871006"/>
    <w:rsid w:val="0087211D"/>
    <w:rsid w:val="008723F8"/>
    <w:rsid w:val="00880AA3"/>
    <w:rsid w:val="008829D3"/>
    <w:rsid w:val="00882F68"/>
    <w:rsid w:val="00882FF0"/>
    <w:rsid w:val="00883FF5"/>
    <w:rsid w:val="008851D3"/>
    <w:rsid w:val="0088624F"/>
    <w:rsid w:val="0088686A"/>
    <w:rsid w:val="00887049"/>
    <w:rsid w:val="008917DF"/>
    <w:rsid w:val="008A1076"/>
    <w:rsid w:val="008B1607"/>
    <w:rsid w:val="008B3044"/>
    <w:rsid w:val="008B4970"/>
    <w:rsid w:val="008B5DA2"/>
    <w:rsid w:val="008B60E1"/>
    <w:rsid w:val="008C1899"/>
    <w:rsid w:val="008C25F8"/>
    <w:rsid w:val="008C274A"/>
    <w:rsid w:val="008C3EFE"/>
    <w:rsid w:val="008D01EF"/>
    <w:rsid w:val="008D0A3E"/>
    <w:rsid w:val="008D1A16"/>
    <w:rsid w:val="008D21BE"/>
    <w:rsid w:val="008D3225"/>
    <w:rsid w:val="008D4835"/>
    <w:rsid w:val="008D6487"/>
    <w:rsid w:val="008D7791"/>
    <w:rsid w:val="008E7380"/>
    <w:rsid w:val="008F0B1D"/>
    <w:rsid w:val="008F180B"/>
    <w:rsid w:val="008F1897"/>
    <w:rsid w:val="008F203E"/>
    <w:rsid w:val="008F3A87"/>
    <w:rsid w:val="00903C48"/>
    <w:rsid w:val="00906FFF"/>
    <w:rsid w:val="009121C9"/>
    <w:rsid w:val="009132AC"/>
    <w:rsid w:val="009138C6"/>
    <w:rsid w:val="00914BA2"/>
    <w:rsid w:val="009167AA"/>
    <w:rsid w:val="00922B17"/>
    <w:rsid w:val="00923616"/>
    <w:rsid w:val="0092539C"/>
    <w:rsid w:val="00926137"/>
    <w:rsid w:val="009273CA"/>
    <w:rsid w:val="009303CC"/>
    <w:rsid w:val="00930E7E"/>
    <w:rsid w:val="00931644"/>
    <w:rsid w:val="009327AE"/>
    <w:rsid w:val="00932CF7"/>
    <w:rsid w:val="00933992"/>
    <w:rsid w:val="009345CE"/>
    <w:rsid w:val="009346F9"/>
    <w:rsid w:val="009424EA"/>
    <w:rsid w:val="00942751"/>
    <w:rsid w:val="0094309E"/>
    <w:rsid w:val="00945056"/>
    <w:rsid w:val="00945238"/>
    <w:rsid w:val="00945770"/>
    <w:rsid w:val="00945D74"/>
    <w:rsid w:val="0094610D"/>
    <w:rsid w:val="0094695D"/>
    <w:rsid w:val="00951A6B"/>
    <w:rsid w:val="009523AB"/>
    <w:rsid w:val="00954EAB"/>
    <w:rsid w:val="00955C72"/>
    <w:rsid w:val="00955CB0"/>
    <w:rsid w:val="00955F38"/>
    <w:rsid w:val="009615BF"/>
    <w:rsid w:val="009654BF"/>
    <w:rsid w:val="0096655A"/>
    <w:rsid w:val="0096714A"/>
    <w:rsid w:val="00967ABC"/>
    <w:rsid w:val="00967B87"/>
    <w:rsid w:val="009700EB"/>
    <w:rsid w:val="00971434"/>
    <w:rsid w:val="00972210"/>
    <w:rsid w:val="00975788"/>
    <w:rsid w:val="00977485"/>
    <w:rsid w:val="0097754F"/>
    <w:rsid w:val="00980C6C"/>
    <w:rsid w:val="009815D6"/>
    <w:rsid w:val="0098381B"/>
    <w:rsid w:val="0098476E"/>
    <w:rsid w:val="00985C03"/>
    <w:rsid w:val="00985D39"/>
    <w:rsid w:val="009868E7"/>
    <w:rsid w:val="009907B0"/>
    <w:rsid w:val="0099142D"/>
    <w:rsid w:val="00993B78"/>
    <w:rsid w:val="00993FC8"/>
    <w:rsid w:val="00994371"/>
    <w:rsid w:val="00994CB2"/>
    <w:rsid w:val="00995027"/>
    <w:rsid w:val="009968FB"/>
    <w:rsid w:val="009A00C3"/>
    <w:rsid w:val="009A26B7"/>
    <w:rsid w:val="009A381B"/>
    <w:rsid w:val="009A557C"/>
    <w:rsid w:val="009A58A2"/>
    <w:rsid w:val="009A5A26"/>
    <w:rsid w:val="009A7E66"/>
    <w:rsid w:val="009B5BB5"/>
    <w:rsid w:val="009B5F72"/>
    <w:rsid w:val="009B62A2"/>
    <w:rsid w:val="009B6FB8"/>
    <w:rsid w:val="009C074D"/>
    <w:rsid w:val="009C2AD3"/>
    <w:rsid w:val="009C64CB"/>
    <w:rsid w:val="009C7605"/>
    <w:rsid w:val="009D18CE"/>
    <w:rsid w:val="009D1BCE"/>
    <w:rsid w:val="009D2026"/>
    <w:rsid w:val="009D28CD"/>
    <w:rsid w:val="009D4AE6"/>
    <w:rsid w:val="009D4AEC"/>
    <w:rsid w:val="009D63BA"/>
    <w:rsid w:val="009D68B5"/>
    <w:rsid w:val="009E0F8D"/>
    <w:rsid w:val="009E48BD"/>
    <w:rsid w:val="009E4986"/>
    <w:rsid w:val="009E4BEB"/>
    <w:rsid w:val="009E5310"/>
    <w:rsid w:val="009E5A70"/>
    <w:rsid w:val="009E6B0F"/>
    <w:rsid w:val="009E76B3"/>
    <w:rsid w:val="009F1AF5"/>
    <w:rsid w:val="009F2F2D"/>
    <w:rsid w:val="00A00666"/>
    <w:rsid w:val="00A00984"/>
    <w:rsid w:val="00A04D09"/>
    <w:rsid w:val="00A04D61"/>
    <w:rsid w:val="00A04D6C"/>
    <w:rsid w:val="00A05BBC"/>
    <w:rsid w:val="00A0702B"/>
    <w:rsid w:val="00A07451"/>
    <w:rsid w:val="00A102AE"/>
    <w:rsid w:val="00A11F1A"/>
    <w:rsid w:val="00A128EF"/>
    <w:rsid w:val="00A12E37"/>
    <w:rsid w:val="00A134A4"/>
    <w:rsid w:val="00A1399E"/>
    <w:rsid w:val="00A14299"/>
    <w:rsid w:val="00A179D9"/>
    <w:rsid w:val="00A20334"/>
    <w:rsid w:val="00A24F34"/>
    <w:rsid w:val="00A30EA8"/>
    <w:rsid w:val="00A317C9"/>
    <w:rsid w:val="00A32EC9"/>
    <w:rsid w:val="00A34DC6"/>
    <w:rsid w:val="00A40C80"/>
    <w:rsid w:val="00A43463"/>
    <w:rsid w:val="00A43908"/>
    <w:rsid w:val="00A45B58"/>
    <w:rsid w:val="00A45FB5"/>
    <w:rsid w:val="00A46CA8"/>
    <w:rsid w:val="00A47520"/>
    <w:rsid w:val="00A478FD"/>
    <w:rsid w:val="00A50914"/>
    <w:rsid w:val="00A50AFA"/>
    <w:rsid w:val="00A52A23"/>
    <w:rsid w:val="00A546C7"/>
    <w:rsid w:val="00A549AB"/>
    <w:rsid w:val="00A54D97"/>
    <w:rsid w:val="00A54EA6"/>
    <w:rsid w:val="00A555F3"/>
    <w:rsid w:val="00A569CD"/>
    <w:rsid w:val="00A60CA9"/>
    <w:rsid w:val="00A65550"/>
    <w:rsid w:val="00A664AA"/>
    <w:rsid w:val="00A665C8"/>
    <w:rsid w:val="00A66DC4"/>
    <w:rsid w:val="00A71FEC"/>
    <w:rsid w:val="00A7271A"/>
    <w:rsid w:val="00A7426D"/>
    <w:rsid w:val="00A75713"/>
    <w:rsid w:val="00A778B9"/>
    <w:rsid w:val="00A80FD4"/>
    <w:rsid w:val="00A82A60"/>
    <w:rsid w:val="00A85599"/>
    <w:rsid w:val="00A87844"/>
    <w:rsid w:val="00A90239"/>
    <w:rsid w:val="00A92D0E"/>
    <w:rsid w:val="00A959FF"/>
    <w:rsid w:val="00A95F51"/>
    <w:rsid w:val="00A960B9"/>
    <w:rsid w:val="00A9729A"/>
    <w:rsid w:val="00A97747"/>
    <w:rsid w:val="00AA062D"/>
    <w:rsid w:val="00AA2DB5"/>
    <w:rsid w:val="00AA3064"/>
    <w:rsid w:val="00AA335F"/>
    <w:rsid w:val="00AB170E"/>
    <w:rsid w:val="00AB1EDE"/>
    <w:rsid w:val="00AB26AD"/>
    <w:rsid w:val="00AB27B1"/>
    <w:rsid w:val="00AB31EC"/>
    <w:rsid w:val="00AB3C90"/>
    <w:rsid w:val="00AB4E8A"/>
    <w:rsid w:val="00AB5512"/>
    <w:rsid w:val="00AB6C45"/>
    <w:rsid w:val="00AB7BE8"/>
    <w:rsid w:val="00AB7FC9"/>
    <w:rsid w:val="00AC4437"/>
    <w:rsid w:val="00AC49EC"/>
    <w:rsid w:val="00AC58E6"/>
    <w:rsid w:val="00AC653E"/>
    <w:rsid w:val="00AD03C7"/>
    <w:rsid w:val="00AD0D7F"/>
    <w:rsid w:val="00AD5758"/>
    <w:rsid w:val="00AD5C65"/>
    <w:rsid w:val="00AE0174"/>
    <w:rsid w:val="00AE027C"/>
    <w:rsid w:val="00AE0CB8"/>
    <w:rsid w:val="00AE0DBC"/>
    <w:rsid w:val="00AE1F28"/>
    <w:rsid w:val="00AE24C8"/>
    <w:rsid w:val="00AE3A64"/>
    <w:rsid w:val="00AE4962"/>
    <w:rsid w:val="00AE4A3B"/>
    <w:rsid w:val="00AE5B33"/>
    <w:rsid w:val="00AF313E"/>
    <w:rsid w:val="00AF3DAC"/>
    <w:rsid w:val="00AF5337"/>
    <w:rsid w:val="00AF6609"/>
    <w:rsid w:val="00AF6660"/>
    <w:rsid w:val="00AF7EAC"/>
    <w:rsid w:val="00B01988"/>
    <w:rsid w:val="00B02794"/>
    <w:rsid w:val="00B04236"/>
    <w:rsid w:val="00B04941"/>
    <w:rsid w:val="00B06019"/>
    <w:rsid w:val="00B07005"/>
    <w:rsid w:val="00B077D6"/>
    <w:rsid w:val="00B10ABB"/>
    <w:rsid w:val="00B12214"/>
    <w:rsid w:val="00B12686"/>
    <w:rsid w:val="00B12BC6"/>
    <w:rsid w:val="00B16421"/>
    <w:rsid w:val="00B16747"/>
    <w:rsid w:val="00B17160"/>
    <w:rsid w:val="00B17586"/>
    <w:rsid w:val="00B175D0"/>
    <w:rsid w:val="00B21B48"/>
    <w:rsid w:val="00B26038"/>
    <w:rsid w:val="00B30615"/>
    <w:rsid w:val="00B3108B"/>
    <w:rsid w:val="00B35238"/>
    <w:rsid w:val="00B3605C"/>
    <w:rsid w:val="00B3694E"/>
    <w:rsid w:val="00B36F40"/>
    <w:rsid w:val="00B3721C"/>
    <w:rsid w:val="00B40BCA"/>
    <w:rsid w:val="00B41D70"/>
    <w:rsid w:val="00B436AC"/>
    <w:rsid w:val="00B448FF"/>
    <w:rsid w:val="00B45672"/>
    <w:rsid w:val="00B46612"/>
    <w:rsid w:val="00B47F34"/>
    <w:rsid w:val="00B501D1"/>
    <w:rsid w:val="00B513B2"/>
    <w:rsid w:val="00B53ACA"/>
    <w:rsid w:val="00B5412C"/>
    <w:rsid w:val="00B55277"/>
    <w:rsid w:val="00B55775"/>
    <w:rsid w:val="00B5772B"/>
    <w:rsid w:val="00B61D2B"/>
    <w:rsid w:val="00B63497"/>
    <w:rsid w:val="00B63B5E"/>
    <w:rsid w:val="00B65346"/>
    <w:rsid w:val="00B660A3"/>
    <w:rsid w:val="00B66229"/>
    <w:rsid w:val="00B6754F"/>
    <w:rsid w:val="00B676D2"/>
    <w:rsid w:val="00B70296"/>
    <w:rsid w:val="00B7051F"/>
    <w:rsid w:val="00B71507"/>
    <w:rsid w:val="00B715D4"/>
    <w:rsid w:val="00B729DA"/>
    <w:rsid w:val="00B741BF"/>
    <w:rsid w:val="00B750CA"/>
    <w:rsid w:val="00B7548B"/>
    <w:rsid w:val="00B76373"/>
    <w:rsid w:val="00B8011E"/>
    <w:rsid w:val="00B807CA"/>
    <w:rsid w:val="00B82C6C"/>
    <w:rsid w:val="00B861A0"/>
    <w:rsid w:val="00B916C1"/>
    <w:rsid w:val="00B9413D"/>
    <w:rsid w:val="00B95059"/>
    <w:rsid w:val="00B961EF"/>
    <w:rsid w:val="00B97E00"/>
    <w:rsid w:val="00BA10C6"/>
    <w:rsid w:val="00BA125A"/>
    <w:rsid w:val="00BA27AC"/>
    <w:rsid w:val="00BA31A7"/>
    <w:rsid w:val="00BA36E8"/>
    <w:rsid w:val="00BA3908"/>
    <w:rsid w:val="00BA423C"/>
    <w:rsid w:val="00BB37FA"/>
    <w:rsid w:val="00BB3D17"/>
    <w:rsid w:val="00BB5566"/>
    <w:rsid w:val="00BB5882"/>
    <w:rsid w:val="00BB6636"/>
    <w:rsid w:val="00BB6CD3"/>
    <w:rsid w:val="00BB7263"/>
    <w:rsid w:val="00BC136D"/>
    <w:rsid w:val="00BC1A1D"/>
    <w:rsid w:val="00BC1F1F"/>
    <w:rsid w:val="00BC264F"/>
    <w:rsid w:val="00BC5568"/>
    <w:rsid w:val="00BC7368"/>
    <w:rsid w:val="00BD1886"/>
    <w:rsid w:val="00BD494D"/>
    <w:rsid w:val="00BD4AF0"/>
    <w:rsid w:val="00BD4D43"/>
    <w:rsid w:val="00BD603D"/>
    <w:rsid w:val="00BE4DBD"/>
    <w:rsid w:val="00BE5B41"/>
    <w:rsid w:val="00BE7844"/>
    <w:rsid w:val="00BE7C97"/>
    <w:rsid w:val="00BF07BA"/>
    <w:rsid w:val="00BF1F80"/>
    <w:rsid w:val="00BF6E47"/>
    <w:rsid w:val="00BF7797"/>
    <w:rsid w:val="00BF7DA9"/>
    <w:rsid w:val="00C01132"/>
    <w:rsid w:val="00C01C5E"/>
    <w:rsid w:val="00C04EDF"/>
    <w:rsid w:val="00C067D5"/>
    <w:rsid w:val="00C10719"/>
    <w:rsid w:val="00C10E9D"/>
    <w:rsid w:val="00C110F6"/>
    <w:rsid w:val="00C141F2"/>
    <w:rsid w:val="00C14429"/>
    <w:rsid w:val="00C177B6"/>
    <w:rsid w:val="00C21E00"/>
    <w:rsid w:val="00C22232"/>
    <w:rsid w:val="00C2261D"/>
    <w:rsid w:val="00C22E6B"/>
    <w:rsid w:val="00C23137"/>
    <w:rsid w:val="00C23AE0"/>
    <w:rsid w:val="00C23D95"/>
    <w:rsid w:val="00C266C5"/>
    <w:rsid w:val="00C30506"/>
    <w:rsid w:val="00C32E14"/>
    <w:rsid w:val="00C34BFD"/>
    <w:rsid w:val="00C351DE"/>
    <w:rsid w:val="00C41CDD"/>
    <w:rsid w:val="00C44C69"/>
    <w:rsid w:val="00C45B8A"/>
    <w:rsid w:val="00C50B61"/>
    <w:rsid w:val="00C5145F"/>
    <w:rsid w:val="00C5239A"/>
    <w:rsid w:val="00C526C6"/>
    <w:rsid w:val="00C52E3B"/>
    <w:rsid w:val="00C564C0"/>
    <w:rsid w:val="00C565D8"/>
    <w:rsid w:val="00C603A8"/>
    <w:rsid w:val="00C620BD"/>
    <w:rsid w:val="00C652C9"/>
    <w:rsid w:val="00C66273"/>
    <w:rsid w:val="00C6679B"/>
    <w:rsid w:val="00C66955"/>
    <w:rsid w:val="00C66BB2"/>
    <w:rsid w:val="00C72DC6"/>
    <w:rsid w:val="00C765E2"/>
    <w:rsid w:val="00C767D7"/>
    <w:rsid w:val="00C771F7"/>
    <w:rsid w:val="00C825F7"/>
    <w:rsid w:val="00C82D04"/>
    <w:rsid w:val="00C82D5E"/>
    <w:rsid w:val="00C83AAA"/>
    <w:rsid w:val="00C86027"/>
    <w:rsid w:val="00C862D7"/>
    <w:rsid w:val="00C863C6"/>
    <w:rsid w:val="00C87654"/>
    <w:rsid w:val="00C9267F"/>
    <w:rsid w:val="00C93EFC"/>
    <w:rsid w:val="00C954DE"/>
    <w:rsid w:val="00C95DB7"/>
    <w:rsid w:val="00C97E83"/>
    <w:rsid w:val="00CA15A3"/>
    <w:rsid w:val="00CA25B5"/>
    <w:rsid w:val="00CA35DF"/>
    <w:rsid w:val="00CA4078"/>
    <w:rsid w:val="00CA4B04"/>
    <w:rsid w:val="00CA4F67"/>
    <w:rsid w:val="00CA7573"/>
    <w:rsid w:val="00CB14CF"/>
    <w:rsid w:val="00CB3532"/>
    <w:rsid w:val="00CB44DF"/>
    <w:rsid w:val="00CB57DA"/>
    <w:rsid w:val="00CB5C82"/>
    <w:rsid w:val="00CB5D77"/>
    <w:rsid w:val="00CC00A7"/>
    <w:rsid w:val="00CC0666"/>
    <w:rsid w:val="00CC16C6"/>
    <w:rsid w:val="00CC1D5B"/>
    <w:rsid w:val="00CC27F3"/>
    <w:rsid w:val="00CC7240"/>
    <w:rsid w:val="00CD430A"/>
    <w:rsid w:val="00CD7FDF"/>
    <w:rsid w:val="00CE00E8"/>
    <w:rsid w:val="00CE03BE"/>
    <w:rsid w:val="00CE2714"/>
    <w:rsid w:val="00CE2794"/>
    <w:rsid w:val="00CE2B3F"/>
    <w:rsid w:val="00CE2C70"/>
    <w:rsid w:val="00CE48E3"/>
    <w:rsid w:val="00CE65AF"/>
    <w:rsid w:val="00CE66EB"/>
    <w:rsid w:val="00CF0C74"/>
    <w:rsid w:val="00CF159F"/>
    <w:rsid w:val="00CF3925"/>
    <w:rsid w:val="00CF3EE3"/>
    <w:rsid w:val="00CF459C"/>
    <w:rsid w:val="00CF5F07"/>
    <w:rsid w:val="00CF68FB"/>
    <w:rsid w:val="00CF7090"/>
    <w:rsid w:val="00D0007E"/>
    <w:rsid w:val="00D01157"/>
    <w:rsid w:val="00D033BE"/>
    <w:rsid w:val="00D03EA4"/>
    <w:rsid w:val="00D045F9"/>
    <w:rsid w:val="00D05ABA"/>
    <w:rsid w:val="00D06B11"/>
    <w:rsid w:val="00D102EC"/>
    <w:rsid w:val="00D11AFE"/>
    <w:rsid w:val="00D128BB"/>
    <w:rsid w:val="00D15AFA"/>
    <w:rsid w:val="00D16445"/>
    <w:rsid w:val="00D17BAE"/>
    <w:rsid w:val="00D17BCE"/>
    <w:rsid w:val="00D17C8B"/>
    <w:rsid w:val="00D17EA2"/>
    <w:rsid w:val="00D22AC0"/>
    <w:rsid w:val="00D238EE"/>
    <w:rsid w:val="00D2597A"/>
    <w:rsid w:val="00D260EA"/>
    <w:rsid w:val="00D26C87"/>
    <w:rsid w:val="00D2780F"/>
    <w:rsid w:val="00D318FE"/>
    <w:rsid w:val="00D32B03"/>
    <w:rsid w:val="00D3358B"/>
    <w:rsid w:val="00D3558E"/>
    <w:rsid w:val="00D36F67"/>
    <w:rsid w:val="00D43B72"/>
    <w:rsid w:val="00D44370"/>
    <w:rsid w:val="00D4460E"/>
    <w:rsid w:val="00D4678D"/>
    <w:rsid w:val="00D51112"/>
    <w:rsid w:val="00D51804"/>
    <w:rsid w:val="00D54286"/>
    <w:rsid w:val="00D54D1C"/>
    <w:rsid w:val="00D5590C"/>
    <w:rsid w:val="00D564D0"/>
    <w:rsid w:val="00D64547"/>
    <w:rsid w:val="00D64F88"/>
    <w:rsid w:val="00D65A84"/>
    <w:rsid w:val="00D665CA"/>
    <w:rsid w:val="00D676DD"/>
    <w:rsid w:val="00D725BB"/>
    <w:rsid w:val="00D73969"/>
    <w:rsid w:val="00D740D3"/>
    <w:rsid w:val="00D76F37"/>
    <w:rsid w:val="00D7758A"/>
    <w:rsid w:val="00D77CB5"/>
    <w:rsid w:val="00D8100F"/>
    <w:rsid w:val="00D8283B"/>
    <w:rsid w:val="00D87106"/>
    <w:rsid w:val="00D879FF"/>
    <w:rsid w:val="00D90396"/>
    <w:rsid w:val="00D963F1"/>
    <w:rsid w:val="00DA0247"/>
    <w:rsid w:val="00DA3FA2"/>
    <w:rsid w:val="00DA41EB"/>
    <w:rsid w:val="00DA47D8"/>
    <w:rsid w:val="00DA4E90"/>
    <w:rsid w:val="00DA5588"/>
    <w:rsid w:val="00DA5936"/>
    <w:rsid w:val="00DA6219"/>
    <w:rsid w:val="00DA6F92"/>
    <w:rsid w:val="00DA7722"/>
    <w:rsid w:val="00DA7DC7"/>
    <w:rsid w:val="00DB1EBB"/>
    <w:rsid w:val="00DB3A8E"/>
    <w:rsid w:val="00DB527B"/>
    <w:rsid w:val="00DB63EC"/>
    <w:rsid w:val="00DC2197"/>
    <w:rsid w:val="00DC3E9E"/>
    <w:rsid w:val="00DC45BD"/>
    <w:rsid w:val="00DC466B"/>
    <w:rsid w:val="00DC50EB"/>
    <w:rsid w:val="00DC5411"/>
    <w:rsid w:val="00DD0B81"/>
    <w:rsid w:val="00DD15C1"/>
    <w:rsid w:val="00DD166B"/>
    <w:rsid w:val="00DD4C44"/>
    <w:rsid w:val="00DD5256"/>
    <w:rsid w:val="00DD5D87"/>
    <w:rsid w:val="00DE0B16"/>
    <w:rsid w:val="00DE1190"/>
    <w:rsid w:val="00DE13F7"/>
    <w:rsid w:val="00DE17BC"/>
    <w:rsid w:val="00DE1802"/>
    <w:rsid w:val="00DE2084"/>
    <w:rsid w:val="00DE3253"/>
    <w:rsid w:val="00DE5649"/>
    <w:rsid w:val="00DE7636"/>
    <w:rsid w:val="00DE7DFC"/>
    <w:rsid w:val="00DF03A8"/>
    <w:rsid w:val="00DF1EFC"/>
    <w:rsid w:val="00DF3FF8"/>
    <w:rsid w:val="00DF4E29"/>
    <w:rsid w:val="00DF564C"/>
    <w:rsid w:val="00E02BE5"/>
    <w:rsid w:val="00E0329B"/>
    <w:rsid w:val="00E105F7"/>
    <w:rsid w:val="00E10D62"/>
    <w:rsid w:val="00E10DEF"/>
    <w:rsid w:val="00E12831"/>
    <w:rsid w:val="00E128ED"/>
    <w:rsid w:val="00E15426"/>
    <w:rsid w:val="00E157A9"/>
    <w:rsid w:val="00E15F68"/>
    <w:rsid w:val="00E162D4"/>
    <w:rsid w:val="00E23E14"/>
    <w:rsid w:val="00E26C6D"/>
    <w:rsid w:val="00E270D0"/>
    <w:rsid w:val="00E3106D"/>
    <w:rsid w:val="00E319E7"/>
    <w:rsid w:val="00E31C67"/>
    <w:rsid w:val="00E32076"/>
    <w:rsid w:val="00E33143"/>
    <w:rsid w:val="00E337AB"/>
    <w:rsid w:val="00E3505A"/>
    <w:rsid w:val="00E35A0F"/>
    <w:rsid w:val="00E360B8"/>
    <w:rsid w:val="00E371E8"/>
    <w:rsid w:val="00E4045C"/>
    <w:rsid w:val="00E40E76"/>
    <w:rsid w:val="00E4427A"/>
    <w:rsid w:val="00E4576C"/>
    <w:rsid w:val="00E478ED"/>
    <w:rsid w:val="00E47D48"/>
    <w:rsid w:val="00E51228"/>
    <w:rsid w:val="00E519F1"/>
    <w:rsid w:val="00E532FD"/>
    <w:rsid w:val="00E5334E"/>
    <w:rsid w:val="00E53EED"/>
    <w:rsid w:val="00E55DE4"/>
    <w:rsid w:val="00E57EA0"/>
    <w:rsid w:val="00E61929"/>
    <w:rsid w:val="00E61CF7"/>
    <w:rsid w:val="00E639B3"/>
    <w:rsid w:val="00E64F18"/>
    <w:rsid w:val="00E66025"/>
    <w:rsid w:val="00E70F16"/>
    <w:rsid w:val="00E72A44"/>
    <w:rsid w:val="00E744B3"/>
    <w:rsid w:val="00E74C0F"/>
    <w:rsid w:val="00E80587"/>
    <w:rsid w:val="00E84545"/>
    <w:rsid w:val="00E859EF"/>
    <w:rsid w:val="00E90071"/>
    <w:rsid w:val="00E916CF"/>
    <w:rsid w:val="00E91B49"/>
    <w:rsid w:val="00E91C14"/>
    <w:rsid w:val="00E95EC2"/>
    <w:rsid w:val="00E960E3"/>
    <w:rsid w:val="00E97ACB"/>
    <w:rsid w:val="00EA0F8F"/>
    <w:rsid w:val="00EA1B44"/>
    <w:rsid w:val="00EA2855"/>
    <w:rsid w:val="00EA41F7"/>
    <w:rsid w:val="00EB35C6"/>
    <w:rsid w:val="00EB4B9F"/>
    <w:rsid w:val="00EB5FAB"/>
    <w:rsid w:val="00EB6090"/>
    <w:rsid w:val="00EC29B2"/>
    <w:rsid w:val="00EC3C95"/>
    <w:rsid w:val="00EC6F91"/>
    <w:rsid w:val="00ED2D87"/>
    <w:rsid w:val="00ED68E5"/>
    <w:rsid w:val="00ED7E44"/>
    <w:rsid w:val="00EE19F3"/>
    <w:rsid w:val="00EE20C0"/>
    <w:rsid w:val="00EE24BB"/>
    <w:rsid w:val="00EE28E3"/>
    <w:rsid w:val="00EE4016"/>
    <w:rsid w:val="00EE63CB"/>
    <w:rsid w:val="00EE650D"/>
    <w:rsid w:val="00EE764B"/>
    <w:rsid w:val="00EE76A0"/>
    <w:rsid w:val="00EF3044"/>
    <w:rsid w:val="00EF38A1"/>
    <w:rsid w:val="00EF4610"/>
    <w:rsid w:val="00EF5B35"/>
    <w:rsid w:val="00EF5E17"/>
    <w:rsid w:val="00EF673C"/>
    <w:rsid w:val="00F01CC1"/>
    <w:rsid w:val="00F02500"/>
    <w:rsid w:val="00F02EBF"/>
    <w:rsid w:val="00F03839"/>
    <w:rsid w:val="00F045C0"/>
    <w:rsid w:val="00F06E28"/>
    <w:rsid w:val="00F07F74"/>
    <w:rsid w:val="00F102FC"/>
    <w:rsid w:val="00F10674"/>
    <w:rsid w:val="00F1099C"/>
    <w:rsid w:val="00F11208"/>
    <w:rsid w:val="00F124C2"/>
    <w:rsid w:val="00F13DA0"/>
    <w:rsid w:val="00F1507F"/>
    <w:rsid w:val="00F20A36"/>
    <w:rsid w:val="00F20CA2"/>
    <w:rsid w:val="00F22AF1"/>
    <w:rsid w:val="00F23805"/>
    <w:rsid w:val="00F252AE"/>
    <w:rsid w:val="00F30984"/>
    <w:rsid w:val="00F31F3B"/>
    <w:rsid w:val="00F373BF"/>
    <w:rsid w:val="00F4037F"/>
    <w:rsid w:val="00F417F4"/>
    <w:rsid w:val="00F431AE"/>
    <w:rsid w:val="00F44DF3"/>
    <w:rsid w:val="00F47ACA"/>
    <w:rsid w:val="00F47DE5"/>
    <w:rsid w:val="00F50C85"/>
    <w:rsid w:val="00F50EBA"/>
    <w:rsid w:val="00F51F85"/>
    <w:rsid w:val="00F52BDB"/>
    <w:rsid w:val="00F5351D"/>
    <w:rsid w:val="00F617FA"/>
    <w:rsid w:val="00F63770"/>
    <w:rsid w:val="00F63C13"/>
    <w:rsid w:val="00F64F7D"/>
    <w:rsid w:val="00F655F1"/>
    <w:rsid w:val="00F65D45"/>
    <w:rsid w:val="00F66010"/>
    <w:rsid w:val="00F67D46"/>
    <w:rsid w:val="00F72CEF"/>
    <w:rsid w:val="00F72FD2"/>
    <w:rsid w:val="00F73F49"/>
    <w:rsid w:val="00F7469D"/>
    <w:rsid w:val="00F830DE"/>
    <w:rsid w:val="00F83740"/>
    <w:rsid w:val="00F8393B"/>
    <w:rsid w:val="00F84589"/>
    <w:rsid w:val="00F849A7"/>
    <w:rsid w:val="00F86262"/>
    <w:rsid w:val="00F86531"/>
    <w:rsid w:val="00F92B8B"/>
    <w:rsid w:val="00F965FB"/>
    <w:rsid w:val="00F9688A"/>
    <w:rsid w:val="00F97033"/>
    <w:rsid w:val="00FA01FE"/>
    <w:rsid w:val="00FA091F"/>
    <w:rsid w:val="00FA3308"/>
    <w:rsid w:val="00FA3B17"/>
    <w:rsid w:val="00FA413D"/>
    <w:rsid w:val="00FA4172"/>
    <w:rsid w:val="00FA49D8"/>
    <w:rsid w:val="00FA523C"/>
    <w:rsid w:val="00FA6EBE"/>
    <w:rsid w:val="00FB0627"/>
    <w:rsid w:val="00FB08F3"/>
    <w:rsid w:val="00FB1E9F"/>
    <w:rsid w:val="00FB401B"/>
    <w:rsid w:val="00FB450A"/>
    <w:rsid w:val="00FB4659"/>
    <w:rsid w:val="00FB4ABB"/>
    <w:rsid w:val="00FB4C31"/>
    <w:rsid w:val="00FB4D0B"/>
    <w:rsid w:val="00FB6E27"/>
    <w:rsid w:val="00FC3B1E"/>
    <w:rsid w:val="00FD0B3B"/>
    <w:rsid w:val="00FD1D54"/>
    <w:rsid w:val="00FD3751"/>
    <w:rsid w:val="00FD51DB"/>
    <w:rsid w:val="00FD6E29"/>
    <w:rsid w:val="00FD7E2E"/>
    <w:rsid w:val="00FE4850"/>
    <w:rsid w:val="00FE4C43"/>
    <w:rsid w:val="00FE74B9"/>
    <w:rsid w:val="00FF0679"/>
    <w:rsid w:val="00FF4CBE"/>
    <w:rsid w:val="00FF5AA4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0FE4C4-1CBC-43D5-898A-FFFE4EF2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ead 1,????????? 1,Заголовок 15"/>
    <w:basedOn w:val="a"/>
    <w:next w:val="a"/>
    <w:link w:val="10"/>
    <w:qFormat/>
    <w:pPr>
      <w:keepNext/>
      <w:ind w:right="-1"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pPr>
      <w:keepNext/>
      <w:ind w:left="567"/>
      <w:outlineLvl w:val="7"/>
    </w:pPr>
    <w:rPr>
      <w:sz w:val="28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4962" w:right="-568"/>
      <w:outlineLvl w:val="8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lock Text"/>
    <w:basedOn w:val="a"/>
    <w:uiPriority w:val="99"/>
    <w:pPr>
      <w:ind w:left="1134" w:right="-568" w:firstLine="851"/>
      <w:jc w:val="both"/>
    </w:pPr>
    <w:rPr>
      <w:rFonts w:ascii="Arial" w:hAnsi="Arial"/>
      <w:sz w:val="28"/>
    </w:rPr>
  </w:style>
  <w:style w:type="paragraph" w:styleId="a9">
    <w:name w:val="Body Text"/>
    <w:basedOn w:val="a"/>
    <w:link w:val="aa"/>
    <w:uiPriority w:val="99"/>
    <w:rPr>
      <w:rFonts w:ascii="Arial" w:hAnsi="Arial"/>
      <w:sz w:val="24"/>
    </w:rPr>
  </w:style>
  <w:style w:type="paragraph" w:styleId="ab">
    <w:name w:val="Body Text Indent"/>
    <w:basedOn w:val="a"/>
    <w:link w:val="ac"/>
    <w:uiPriority w:val="99"/>
    <w:pPr>
      <w:ind w:firstLine="567"/>
    </w:pPr>
    <w:rPr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pPr>
      <w:ind w:left="567" w:firstLine="567"/>
      <w:jc w:val="both"/>
    </w:pPr>
    <w:rPr>
      <w:sz w:val="28"/>
    </w:rPr>
  </w:style>
  <w:style w:type="paragraph" w:styleId="31">
    <w:name w:val="Body Text Indent 3"/>
    <w:basedOn w:val="a"/>
    <w:link w:val="32"/>
    <w:uiPriority w:val="99"/>
    <w:pPr>
      <w:ind w:right="-568" w:firstLine="567"/>
      <w:jc w:val="both"/>
    </w:pPr>
    <w:rPr>
      <w:sz w:val="28"/>
    </w:rPr>
  </w:style>
  <w:style w:type="paragraph" w:styleId="ad">
    <w:name w:val="Document Map"/>
    <w:basedOn w:val="a"/>
    <w:link w:val="ae"/>
    <w:uiPriority w:val="99"/>
    <w:semiHidden/>
    <w:rsid w:val="006878BE"/>
    <w:pPr>
      <w:shd w:val="clear" w:color="auto" w:fill="000080"/>
    </w:pPr>
    <w:rPr>
      <w:rFonts w:ascii="Tahoma" w:hAnsi="Tahoma" w:cs="Tahoma"/>
    </w:rPr>
  </w:style>
  <w:style w:type="table" w:styleId="af">
    <w:name w:val="Table Grid"/>
    <w:basedOn w:val="a1"/>
    <w:rsid w:val="009D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rsid w:val="002279DC"/>
    <w:rPr>
      <w:rFonts w:ascii="Tahoma" w:hAnsi="Tahoma"/>
      <w:sz w:val="16"/>
      <w:szCs w:val="16"/>
      <w:lang w:val="x-none" w:eastAsia="x-none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F51F85"/>
    <w:pPr>
      <w:numPr>
        <w:ilvl w:val="1"/>
        <w:numId w:val="1"/>
      </w:numPr>
      <w:spacing w:after="160" w:line="240" w:lineRule="exact"/>
    </w:pPr>
    <w:rPr>
      <w:rFonts w:eastAsia="Calibri"/>
      <w:lang w:eastAsia="zh-CN"/>
    </w:rPr>
  </w:style>
  <w:style w:type="character" w:customStyle="1" w:styleId="90">
    <w:name w:val="Заголовок 9 Знак"/>
    <w:link w:val="9"/>
    <w:uiPriority w:val="99"/>
    <w:locked/>
    <w:rsid w:val="00A11F1A"/>
    <w:rPr>
      <w:sz w:val="28"/>
    </w:rPr>
  </w:style>
  <w:style w:type="paragraph" w:styleId="af3">
    <w:name w:val="Название"/>
    <w:basedOn w:val="a"/>
    <w:link w:val="af4"/>
    <w:uiPriority w:val="99"/>
    <w:qFormat/>
    <w:rsid w:val="00A11F1A"/>
    <w:pPr>
      <w:jc w:val="center"/>
    </w:pPr>
    <w:rPr>
      <w:b/>
      <w:lang w:val="x-none" w:eastAsia="x-none"/>
    </w:rPr>
  </w:style>
  <w:style w:type="character" w:customStyle="1" w:styleId="af4">
    <w:name w:val="Название Знак"/>
    <w:link w:val="af3"/>
    <w:uiPriority w:val="99"/>
    <w:rsid w:val="00A11F1A"/>
    <w:rPr>
      <w:b/>
    </w:rPr>
  </w:style>
  <w:style w:type="paragraph" w:customStyle="1" w:styleId="ConsPlusNormal">
    <w:name w:val="ConsPlusNormal"/>
    <w:link w:val="ConsPlusNormal0"/>
    <w:qFormat/>
    <w:rsid w:val="00A11F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uiPriority w:val="99"/>
    <w:rsid w:val="00A11F1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rsid w:val="00A11F1A"/>
    <w:rPr>
      <w:sz w:val="16"/>
      <w:szCs w:val="16"/>
    </w:rPr>
  </w:style>
  <w:style w:type="paragraph" w:customStyle="1" w:styleId="210">
    <w:name w:val="Основной текст 21"/>
    <w:basedOn w:val="a"/>
    <w:uiPriority w:val="99"/>
    <w:rsid w:val="00A11F1A"/>
    <w:pPr>
      <w:tabs>
        <w:tab w:val="left" w:pos="1134"/>
      </w:tabs>
      <w:spacing w:after="120"/>
      <w:ind w:firstLine="567"/>
      <w:jc w:val="both"/>
    </w:pPr>
    <w:rPr>
      <w:snapToGrid w:val="0"/>
      <w:color w:val="000000"/>
      <w:spacing w:val="-4"/>
    </w:rPr>
  </w:style>
  <w:style w:type="paragraph" w:customStyle="1" w:styleId="ConsPlusNonformat">
    <w:name w:val="ConsPlusNonformat"/>
    <w:rsid w:val="00A11F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11F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A11F1A"/>
    <w:rPr>
      <w:rFonts w:ascii="Times New Roman" w:hAnsi="Times New Roman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A11F1A"/>
  </w:style>
  <w:style w:type="character" w:styleId="af5">
    <w:name w:val="Hyperlink"/>
    <w:uiPriority w:val="99"/>
    <w:rsid w:val="00A11F1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11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11F1A"/>
    <w:rPr>
      <w:rFonts w:ascii="Courier New" w:hAnsi="Courier New"/>
    </w:rPr>
  </w:style>
  <w:style w:type="paragraph" w:customStyle="1" w:styleId="af6">
    <w:name w:val="Таблицы (моноширинный)"/>
    <w:basedOn w:val="a"/>
    <w:next w:val="a"/>
    <w:uiPriority w:val="99"/>
    <w:rsid w:val="00A11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7">
    <w:name w:val="Гипертекстовая ссылка"/>
    <w:uiPriority w:val="99"/>
    <w:rsid w:val="00A11F1A"/>
    <w:rPr>
      <w:rFonts w:ascii="Times New Roman" w:hAnsi="Times New Roman" w:cs="Times New Roman" w:hint="default"/>
      <w:b/>
      <w:bCs/>
      <w:color w:val="008000"/>
      <w:u w:val="single"/>
    </w:rPr>
  </w:style>
  <w:style w:type="paragraph" w:styleId="af8">
    <w:name w:val="footnote text"/>
    <w:basedOn w:val="a"/>
    <w:link w:val="af9"/>
    <w:uiPriority w:val="99"/>
    <w:unhideWhenUsed/>
    <w:rsid w:val="00A11F1A"/>
    <w:pPr>
      <w:widowControl w:val="0"/>
    </w:pPr>
    <w:rPr>
      <w:sz w:val="24"/>
      <w:lang w:val="x-none" w:eastAsia="x-none"/>
    </w:rPr>
  </w:style>
  <w:style w:type="character" w:customStyle="1" w:styleId="af9">
    <w:name w:val="Текст сноски Знак"/>
    <w:link w:val="af8"/>
    <w:uiPriority w:val="99"/>
    <w:rsid w:val="00A11F1A"/>
    <w:rPr>
      <w:sz w:val="24"/>
    </w:rPr>
  </w:style>
  <w:style w:type="character" w:styleId="afa">
    <w:name w:val="footnote reference"/>
    <w:uiPriority w:val="99"/>
    <w:unhideWhenUsed/>
    <w:rsid w:val="00A11F1A"/>
    <w:rPr>
      <w:rFonts w:ascii="Times New Roman" w:hAnsi="Times New Roman" w:cs="Times New Roman" w:hint="default"/>
      <w:vertAlign w:val="superscript"/>
    </w:rPr>
  </w:style>
  <w:style w:type="paragraph" w:customStyle="1" w:styleId="consnonformat">
    <w:name w:val="consnonformat"/>
    <w:basedOn w:val="a"/>
    <w:uiPriority w:val="99"/>
    <w:rsid w:val="00A11F1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11F1A"/>
  </w:style>
  <w:style w:type="character" w:customStyle="1" w:styleId="afb">
    <w:name w:val="Основной шрифт"/>
    <w:uiPriority w:val="99"/>
    <w:rsid w:val="00A11F1A"/>
  </w:style>
  <w:style w:type="paragraph" w:customStyle="1" w:styleId="afc">
    <w:name w:val="Знак"/>
    <w:basedOn w:val="a"/>
    <w:uiPriority w:val="99"/>
    <w:rsid w:val="00A11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d">
    <w:name w:val="No Spacing"/>
    <w:link w:val="afe"/>
    <w:uiPriority w:val="99"/>
    <w:qFormat/>
    <w:rsid w:val="00A11F1A"/>
  </w:style>
  <w:style w:type="character" w:customStyle="1" w:styleId="af1">
    <w:name w:val="Текст выноски Знак"/>
    <w:link w:val="af0"/>
    <w:uiPriority w:val="99"/>
    <w:rsid w:val="00A11F1A"/>
    <w:rPr>
      <w:rFonts w:ascii="Tahoma" w:hAnsi="Tahoma" w:cs="Tahoma"/>
      <w:sz w:val="16"/>
      <w:szCs w:val="16"/>
    </w:rPr>
  </w:style>
  <w:style w:type="paragraph" w:styleId="aff">
    <w:name w:val="List Paragraph"/>
    <w:basedOn w:val="a"/>
    <w:link w:val="aff0"/>
    <w:qFormat/>
    <w:rsid w:val="00A11F1A"/>
    <w:pPr>
      <w:ind w:left="720"/>
      <w:contextualSpacing/>
    </w:pPr>
  </w:style>
  <w:style w:type="character" w:customStyle="1" w:styleId="afe">
    <w:name w:val="Без интервала Знак"/>
    <w:link w:val="afd"/>
    <w:uiPriority w:val="99"/>
    <w:locked/>
    <w:rsid w:val="00A11F1A"/>
    <w:rPr>
      <w:lang w:val="ru-RU" w:eastAsia="ru-RU" w:bidi="ar-SA"/>
    </w:rPr>
  </w:style>
  <w:style w:type="character" w:customStyle="1" w:styleId="10">
    <w:name w:val="Заголовок 1 Знак"/>
    <w:aliases w:val="Head 1 Знак1,????????? 1 Знак1,Заголовок 15 Знак"/>
    <w:link w:val="1"/>
    <w:rsid w:val="00A11F1A"/>
    <w:rPr>
      <w:sz w:val="36"/>
    </w:rPr>
  </w:style>
  <w:style w:type="character" w:customStyle="1" w:styleId="80">
    <w:name w:val="Заголовок 8 Знак"/>
    <w:link w:val="8"/>
    <w:rsid w:val="00A11F1A"/>
    <w:rPr>
      <w:sz w:val="28"/>
    </w:rPr>
  </w:style>
  <w:style w:type="character" w:customStyle="1" w:styleId="Heading1Char">
    <w:name w:val="Heading 1 Char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link w:val="2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40">
    <w:name w:val="Заголовок 4 Знак"/>
    <w:link w:val="4"/>
    <w:uiPriority w:val="99"/>
    <w:locked/>
    <w:rsid w:val="007C131B"/>
    <w:rPr>
      <w:rFonts w:ascii="Arial" w:hAnsi="Arial"/>
      <w:b/>
      <w:sz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60">
    <w:name w:val="Заголовок 6 Знак"/>
    <w:link w:val="6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Heading8Char">
    <w:name w:val="Heading 8 Char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9Char">
    <w:name w:val="Heading 9 Char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oterChar">
    <w:name w:val="Footer Char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erChar">
    <w:name w:val="Header Char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Основной текст Знак"/>
    <w:link w:val="a9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ac">
    <w:name w:val="Основной текст с отступом Знак"/>
    <w:link w:val="ab"/>
    <w:uiPriority w:val="99"/>
    <w:locked/>
    <w:rsid w:val="007C131B"/>
    <w:rPr>
      <w:sz w:val="28"/>
      <w:lang w:val="ru-RU" w:eastAsia="ru-RU" w:bidi="ar-SA"/>
    </w:rPr>
  </w:style>
  <w:style w:type="character" w:customStyle="1" w:styleId="22">
    <w:name w:val="Основной текст 2 Знак"/>
    <w:link w:val="21"/>
    <w:uiPriority w:val="99"/>
    <w:locked/>
    <w:rsid w:val="007C131B"/>
    <w:rPr>
      <w:sz w:val="28"/>
      <w:lang w:val="ru-RU" w:eastAsia="ru-RU" w:bidi="ar-SA"/>
    </w:rPr>
  </w:style>
  <w:style w:type="character" w:customStyle="1" w:styleId="24">
    <w:name w:val="Основной текст с отступом 2 Знак"/>
    <w:link w:val="23"/>
    <w:uiPriority w:val="99"/>
    <w:locked/>
    <w:rsid w:val="007C131B"/>
    <w:rPr>
      <w:sz w:val="28"/>
      <w:lang w:val="ru-RU" w:eastAsia="ru-RU" w:bidi="ar-SA"/>
    </w:rPr>
  </w:style>
  <w:style w:type="character" w:customStyle="1" w:styleId="32">
    <w:name w:val="Основной текст с отступом 3 Знак"/>
    <w:link w:val="31"/>
    <w:uiPriority w:val="99"/>
    <w:locked/>
    <w:rsid w:val="007C131B"/>
    <w:rPr>
      <w:sz w:val="28"/>
      <w:lang w:val="ru-RU" w:eastAsia="ru-RU" w:bidi="ar-SA"/>
    </w:rPr>
  </w:style>
  <w:style w:type="character" w:customStyle="1" w:styleId="ae">
    <w:name w:val="Схема документа Знак"/>
    <w:link w:val="ad"/>
    <w:uiPriority w:val="99"/>
    <w:semiHidden/>
    <w:locked/>
    <w:rsid w:val="007C131B"/>
    <w:rPr>
      <w:rFonts w:ascii="Tahoma" w:hAnsi="Tahoma" w:cs="Tahoma"/>
      <w:lang w:val="ru-RU" w:eastAsia="ru-RU" w:bidi="ar-SA"/>
    </w:rPr>
  </w:style>
  <w:style w:type="character" w:customStyle="1" w:styleId="BalloonTextChar">
    <w:name w:val="Balloon Text Char"/>
    <w:locked/>
    <w:rsid w:val="007C131B"/>
    <w:rPr>
      <w:rFonts w:ascii="Tahoma" w:hAnsi="Tahoma" w:cs="Tahoma"/>
      <w:sz w:val="16"/>
      <w:szCs w:val="16"/>
      <w:lang w:val="x-none" w:eastAsia="ru-RU"/>
    </w:rPr>
  </w:style>
  <w:style w:type="character" w:customStyle="1" w:styleId="TitleChar">
    <w:name w:val="Title Char"/>
    <w:locked/>
    <w:rsid w:val="007C131B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BodyText3Char">
    <w:name w:val="Body Text 3 Char"/>
    <w:locked/>
    <w:rsid w:val="007C131B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HTMLPreformattedChar">
    <w:name w:val="HTML Preformatted Char"/>
    <w:locked/>
    <w:rsid w:val="007C131B"/>
    <w:rPr>
      <w:rFonts w:ascii="Courier New" w:hAnsi="Courier New" w:cs="Times New Roman"/>
      <w:sz w:val="20"/>
      <w:szCs w:val="20"/>
      <w:lang w:val="x-none" w:eastAsia="ru-RU"/>
    </w:rPr>
  </w:style>
  <w:style w:type="character" w:customStyle="1" w:styleId="FootnoteTextChar">
    <w:name w:val="Footnote Text Char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NoSpacing">
    <w:name w:val="No Spacing"/>
    <w:link w:val="NoSpacingChar"/>
    <w:rsid w:val="007C131B"/>
    <w:pPr>
      <w:spacing w:after="160" w:line="259" w:lineRule="auto"/>
    </w:pPr>
    <w:rPr>
      <w:rFonts w:eastAsia="Calibri"/>
      <w:sz w:val="22"/>
      <w:szCs w:val="22"/>
    </w:rPr>
  </w:style>
  <w:style w:type="paragraph" w:customStyle="1" w:styleId="ListParagraph">
    <w:name w:val="List Paragraph"/>
    <w:basedOn w:val="a"/>
    <w:rsid w:val="007C131B"/>
    <w:pPr>
      <w:ind w:left="720"/>
      <w:contextualSpacing/>
    </w:pPr>
    <w:rPr>
      <w:rFonts w:eastAsia="Calibri"/>
    </w:rPr>
  </w:style>
  <w:style w:type="character" w:customStyle="1" w:styleId="NoSpacingChar">
    <w:name w:val="No Spacing Char"/>
    <w:link w:val="NoSpacing"/>
    <w:locked/>
    <w:rsid w:val="007C131B"/>
    <w:rPr>
      <w:rFonts w:eastAsia="Calibri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7538BB"/>
    <w:rPr>
      <w:rFonts w:ascii="Arial" w:hAnsi="Arial" w:cs="Arial"/>
      <w:lang w:val="ru-RU" w:eastAsia="ru-RU" w:bidi="ar-SA"/>
    </w:rPr>
  </w:style>
  <w:style w:type="character" w:customStyle="1" w:styleId="12">
    <w:name w:val=" Знак Знак12"/>
    <w:locked/>
    <w:rsid w:val="007538BB"/>
    <w:rPr>
      <w:sz w:val="28"/>
      <w:lang w:val="ru-RU" w:eastAsia="ru-RU" w:bidi="ar-SA"/>
    </w:rPr>
  </w:style>
  <w:style w:type="character" w:customStyle="1" w:styleId="Head1">
    <w:name w:val="Head 1 Знак"/>
    <w:aliases w:val="????????? 1 Знак,Заголовок 15 Знак Знак"/>
    <w:rsid w:val="007538BB"/>
    <w:rPr>
      <w:sz w:val="36"/>
      <w:lang w:val="ru-RU" w:eastAsia="ru-RU" w:bidi="ar-SA"/>
    </w:rPr>
  </w:style>
  <w:style w:type="character" w:customStyle="1" w:styleId="16">
    <w:name w:val=" Знак Знак16"/>
    <w:rsid w:val="007538BB"/>
    <w:rPr>
      <w:sz w:val="28"/>
      <w:lang w:val="ru-RU" w:eastAsia="ru-RU" w:bidi="ar-SA"/>
    </w:rPr>
  </w:style>
  <w:style w:type="paragraph" w:customStyle="1" w:styleId="ConsPlusTitle">
    <w:name w:val="ConsPlusTitle"/>
    <w:rsid w:val="00BA27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1">
    <w:name w:val="Прижатый влево"/>
    <w:basedOn w:val="a"/>
    <w:next w:val="a"/>
    <w:rsid w:val="00C141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2">
    <w:name w:val="Цветовое выделение"/>
    <w:rsid w:val="00C141F2"/>
    <w:rPr>
      <w:b/>
      <w:color w:val="26282F"/>
      <w:sz w:val="26"/>
    </w:rPr>
  </w:style>
  <w:style w:type="paragraph" w:customStyle="1" w:styleId="aff3">
    <w:name w:val="Нормальный (таблица)"/>
    <w:basedOn w:val="a"/>
    <w:next w:val="a"/>
    <w:rsid w:val="00C141F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4">
    <w:basedOn w:val="a"/>
    <w:next w:val="af3"/>
    <w:link w:val="aff5"/>
    <w:qFormat/>
    <w:rsid w:val="00A102AE"/>
    <w:pPr>
      <w:jc w:val="center"/>
    </w:pPr>
    <w:rPr>
      <w:sz w:val="28"/>
      <w:szCs w:val="24"/>
      <w:lang w:val="x-none" w:eastAsia="x-none"/>
    </w:rPr>
  </w:style>
  <w:style w:type="character" w:customStyle="1" w:styleId="aff5">
    <w:name w:val="Заголовок Знак"/>
    <w:link w:val="aff4"/>
    <w:rsid w:val="00A102AE"/>
    <w:rPr>
      <w:sz w:val="28"/>
      <w:szCs w:val="24"/>
      <w:lang w:val="x-none" w:eastAsia="x-none" w:bidi="ar-SA"/>
    </w:rPr>
  </w:style>
  <w:style w:type="paragraph" w:styleId="aff6">
    <w:name w:val="Normal (Web)"/>
    <w:basedOn w:val="a"/>
    <w:uiPriority w:val="99"/>
    <w:unhideWhenUsed/>
    <w:rsid w:val="0022345C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link w:val="aff"/>
    <w:locked/>
    <w:rsid w:val="0019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4A3CD229D3A758A69C6E2A25C0153CA2A75E7BC7297DA3413E40FBCC3B72A2A0B3E70759081131DABF18A5C7EBA78260E67843F94D5A9ADH1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45;&#1063;&#1040;&#1058;&#1068;\&#1055;&#1054;&#1057;&#1058;&#1040;&#1053;~1\1024%20&#1086;&#1090;%2025.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45792-80B7-485F-B906-7A689D414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1024 от 25.06</Template>
  <TotalTime>0</TotalTime>
  <Pages>3</Pages>
  <Words>492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4109</CharactersWithSpaces>
  <SharedDoc>false</SharedDoc>
  <HLinks>
    <vt:vector size="6" baseType="variant"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consultantplus://offline/ref=B304A3CD229D3A758A69C6E2A25C0153CA2A75E7BC7297DA3413E40FBCC3B72A2A0B3E70759081131DABF18A5C7EBA78260E67843F94D5A9ADH1I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Шолтышев</dc:creator>
  <cp:keywords/>
  <cp:lastModifiedBy>Дуркин А.Я.</cp:lastModifiedBy>
  <cp:revision>2</cp:revision>
  <cp:lastPrinted>2022-09-08T12:13:00Z</cp:lastPrinted>
  <dcterms:created xsi:type="dcterms:W3CDTF">2025-11-26T05:27:00Z</dcterms:created>
  <dcterms:modified xsi:type="dcterms:W3CDTF">2025-11-26T05:27:00Z</dcterms:modified>
</cp:coreProperties>
</file>